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jc w:val="right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1"/>
      </w:tblGrid>
      <w:tr w:rsidR="00742A09" w:rsidRPr="00412CFA" w:rsidTr="00836924">
        <w:trPr>
          <w:trHeight w:val="1837"/>
          <w:jc w:val="right"/>
        </w:trPr>
        <w:tc>
          <w:tcPr>
            <w:tcW w:w="4001" w:type="dxa"/>
          </w:tcPr>
          <w:p w:rsidR="00742A09" w:rsidRPr="00412CFA" w:rsidRDefault="00742A09" w:rsidP="002C5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742A09" w:rsidRPr="00412CFA" w:rsidRDefault="00742A09" w:rsidP="00742A09">
      <w:pPr>
        <w:jc w:val="center"/>
        <w:rPr>
          <w:b/>
          <w:sz w:val="24"/>
          <w:szCs w:val="24"/>
        </w:rPr>
      </w:pPr>
      <w:r w:rsidRPr="00412CFA">
        <w:rPr>
          <w:b/>
          <w:bCs/>
          <w:sz w:val="24"/>
          <w:szCs w:val="24"/>
        </w:rPr>
        <w:t>СПИСОК</w:t>
      </w:r>
      <w:r w:rsidRPr="00412CFA">
        <w:rPr>
          <w:b/>
          <w:sz w:val="24"/>
          <w:szCs w:val="24"/>
        </w:rPr>
        <w:t xml:space="preserve"> </w:t>
      </w:r>
    </w:p>
    <w:p w:rsidR="000F7A06" w:rsidRDefault="002C536C" w:rsidP="00742A09">
      <w:pPr>
        <w:jc w:val="center"/>
        <w:rPr>
          <w:b/>
          <w:sz w:val="24"/>
          <w:szCs w:val="24"/>
        </w:rPr>
      </w:pPr>
      <w:proofErr w:type="gramStart"/>
      <w:r w:rsidRPr="00412CFA">
        <w:rPr>
          <w:b/>
          <w:sz w:val="24"/>
          <w:szCs w:val="24"/>
        </w:rPr>
        <w:t xml:space="preserve">заявителей, которым отказывается в предоставлении субсидий на поддержку сельскохозяйственного производства по отдельным </w:t>
      </w:r>
      <w:proofErr w:type="spellStart"/>
      <w:r w:rsidRPr="00412CFA">
        <w:rPr>
          <w:b/>
          <w:sz w:val="24"/>
          <w:szCs w:val="24"/>
        </w:rPr>
        <w:t>подотраслям</w:t>
      </w:r>
      <w:proofErr w:type="spellEnd"/>
      <w:r w:rsidRPr="00412CFA">
        <w:rPr>
          <w:b/>
          <w:sz w:val="24"/>
          <w:szCs w:val="24"/>
        </w:rPr>
        <w:t xml:space="preserve"> животноводства в Кабардино-Балкарской Республике </w:t>
      </w:r>
      <w:proofErr w:type="gramEnd"/>
    </w:p>
    <w:p w:rsidR="000F7A06" w:rsidRDefault="000F7A06" w:rsidP="00742A09">
      <w:pPr>
        <w:jc w:val="center"/>
        <w:rPr>
          <w:b/>
          <w:sz w:val="24"/>
          <w:szCs w:val="24"/>
        </w:rPr>
      </w:pPr>
    </w:p>
    <w:p w:rsidR="002C536C" w:rsidRPr="00412CFA" w:rsidRDefault="000F7A06" w:rsidP="00742A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возмещение части затрат на поддержку собственного производства молока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 xml:space="preserve">за исключением затрат на искусственное осеменение и ветеринарные препараты) </w:t>
      </w:r>
    </w:p>
    <w:tbl>
      <w:tblPr>
        <w:tblpPr w:leftFromText="180" w:rightFromText="180" w:vertAnchor="text" w:horzAnchor="margin" w:tblpY="161"/>
        <w:tblW w:w="13716" w:type="dxa"/>
        <w:tblLayout w:type="fixed"/>
        <w:tblLook w:val="04A0"/>
      </w:tblPr>
      <w:tblGrid>
        <w:gridCol w:w="816"/>
        <w:gridCol w:w="4962"/>
        <w:gridCol w:w="7938"/>
      </w:tblGrid>
      <w:tr w:rsidR="000F7A06" w:rsidRPr="00412CFA" w:rsidTr="000F7A06">
        <w:trPr>
          <w:trHeight w:val="55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A06" w:rsidRPr="00412CFA" w:rsidRDefault="000F7A06" w:rsidP="00836924">
            <w:pPr>
              <w:jc w:val="center"/>
              <w:rPr>
                <w:b/>
                <w:bCs/>
                <w:sz w:val="24"/>
                <w:szCs w:val="24"/>
              </w:rPr>
            </w:pPr>
            <w:r w:rsidRPr="00412CFA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2CFA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12CF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412CFA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A06" w:rsidRPr="00412CFA" w:rsidRDefault="000F7A06" w:rsidP="00836924">
            <w:pPr>
              <w:jc w:val="center"/>
              <w:rPr>
                <w:b/>
                <w:bCs/>
                <w:sz w:val="24"/>
                <w:szCs w:val="24"/>
              </w:rPr>
            </w:pPr>
            <w:r w:rsidRPr="00412CFA">
              <w:rPr>
                <w:b/>
                <w:bCs/>
                <w:sz w:val="24"/>
                <w:szCs w:val="24"/>
              </w:rPr>
              <w:t>Наименование заявителя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A06" w:rsidRPr="00412CFA" w:rsidRDefault="000F7A06" w:rsidP="00836924">
            <w:pPr>
              <w:jc w:val="center"/>
              <w:rPr>
                <w:b/>
                <w:bCs/>
                <w:sz w:val="24"/>
                <w:szCs w:val="24"/>
              </w:rPr>
            </w:pPr>
            <w:r w:rsidRPr="00412CFA">
              <w:rPr>
                <w:b/>
                <w:bCs/>
                <w:sz w:val="24"/>
                <w:szCs w:val="24"/>
              </w:rPr>
              <w:t>Причина отказа</w:t>
            </w:r>
          </w:p>
        </w:tc>
      </w:tr>
      <w:tr w:rsidR="000F7A06" w:rsidRPr="00412CFA" w:rsidTr="000F7A06">
        <w:trPr>
          <w:trHeight w:val="107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412CFA" w:rsidRDefault="000F7A06" w:rsidP="00836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5D4B30" w:rsidRDefault="000F7A06" w:rsidP="000F7A06">
            <w:pPr>
              <w:rPr>
                <w:color w:val="000000"/>
                <w:sz w:val="24"/>
                <w:szCs w:val="24"/>
              </w:rPr>
            </w:pPr>
            <w:r w:rsidRPr="000F7A06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0F7A06">
              <w:rPr>
                <w:bCs/>
                <w:color w:val="000000"/>
                <w:sz w:val="24"/>
                <w:szCs w:val="24"/>
              </w:rPr>
              <w:t>Жантеголов</w:t>
            </w:r>
            <w:proofErr w:type="spellEnd"/>
            <w:r w:rsidRPr="000F7A06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A06">
              <w:rPr>
                <w:bCs/>
                <w:color w:val="000000"/>
                <w:sz w:val="24"/>
                <w:szCs w:val="24"/>
              </w:rPr>
              <w:t>Заур</w:t>
            </w:r>
            <w:proofErr w:type="spellEnd"/>
            <w:r w:rsidRPr="000F7A06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A06">
              <w:rPr>
                <w:bCs/>
                <w:color w:val="000000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7A06" w:rsidRPr="00412CFA" w:rsidRDefault="009D1B4D" w:rsidP="009D1B4D">
            <w:pPr>
              <w:pStyle w:val="ConsPlusTitle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0F7A06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0F7A06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F7A06" w:rsidRPr="00412CFA" w:rsidTr="000F7A06">
        <w:trPr>
          <w:trHeight w:val="75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412CFA" w:rsidRDefault="000F7A06" w:rsidP="00836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5D4B30" w:rsidRDefault="000F7A06" w:rsidP="00836924">
            <w:pPr>
              <w:rPr>
                <w:color w:val="000000"/>
                <w:sz w:val="24"/>
                <w:szCs w:val="24"/>
              </w:rPr>
            </w:pPr>
            <w:r w:rsidRPr="000F7A06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gramStart"/>
            <w:r w:rsidRPr="000F7A06">
              <w:rPr>
                <w:bCs/>
                <w:color w:val="000000"/>
                <w:sz w:val="24"/>
                <w:szCs w:val="24"/>
              </w:rPr>
              <w:t>Чеченов</w:t>
            </w:r>
            <w:proofErr w:type="gramEnd"/>
            <w:r w:rsidRPr="000F7A06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A06">
              <w:rPr>
                <w:bCs/>
                <w:color w:val="000000"/>
                <w:sz w:val="24"/>
                <w:szCs w:val="24"/>
              </w:rPr>
              <w:t>Ахмадья</w:t>
            </w:r>
            <w:proofErr w:type="spellEnd"/>
            <w:r w:rsidRPr="000F7A06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A06">
              <w:rPr>
                <w:bCs/>
                <w:color w:val="000000"/>
                <w:sz w:val="24"/>
                <w:szCs w:val="24"/>
              </w:rPr>
              <w:t>Каншауович</w:t>
            </w:r>
            <w:proofErr w:type="spellEnd"/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7A06" w:rsidRPr="00412CFA" w:rsidRDefault="009D1B4D" w:rsidP="009D1B4D">
            <w:pPr>
              <w:pStyle w:val="ConsPlusTitle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0F7A06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0F7A06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F7A06" w:rsidRPr="00412CFA" w:rsidTr="000F7A06">
        <w:trPr>
          <w:trHeight w:val="75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412CFA" w:rsidRDefault="000F7A06" w:rsidP="00836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5D4B30" w:rsidRDefault="000F7A06" w:rsidP="00E8098E">
            <w:pPr>
              <w:rPr>
                <w:bCs/>
                <w:color w:val="000000"/>
                <w:sz w:val="24"/>
                <w:szCs w:val="24"/>
              </w:rPr>
            </w:pPr>
            <w:r w:rsidRPr="005D4B30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5D4B30">
              <w:rPr>
                <w:bCs/>
                <w:color w:val="000000"/>
                <w:sz w:val="24"/>
                <w:szCs w:val="24"/>
              </w:rPr>
              <w:t>Нахушева</w:t>
            </w:r>
            <w:proofErr w:type="spellEnd"/>
            <w:r w:rsidRPr="005D4B30">
              <w:rPr>
                <w:bCs/>
                <w:color w:val="000000"/>
                <w:sz w:val="24"/>
                <w:szCs w:val="24"/>
              </w:rPr>
              <w:t xml:space="preserve"> Лена </w:t>
            </w:r>
            <w:proofErr w:type="spellStart"/>
            <w:r w:rsidRPr="005D4B30">
              <w:rPr>
                <w:bCs/>
                <w:color w:val="000000"/>
                <w:sz w:val="24"/>
                <w:szCs w:val="24"/>
              </w:rPr>
              <w:t>Хасановна</w:t>
            </w:r>
            <w:proofErr w:type="spellEnd"/>
          </w:p>
          <w:p w:rsidR="000F7A06" w:rsidRPr="005D4B30" w:rsidRDefault="000F7A06" w:rsidP="0083692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7A06" w:rsidRPr="00412CFA" w:rsidRDefault="009D1B4D" w:rsidP="009D1B4D">
            <w:pPr>
              <w:pStyle w:val="ConsPlusTitle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0F7A06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0F7A06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F7A06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412CFA" w:rsidRDefault="000F7A06" w:rsidP="008F7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5D4B30" w:rsidRDefault="000F7A06" w:rsidP="000F7A06">
            <w:pPr>
              <w:rPr>
                <w:color w:val="000000"/>
                <w:sz w:val="24"/>
                <w:szCs w:val="24"/>
              </w:rPr>
            </w:pPr>
            <w:r w:rsidRPr="000F7A06">
              <w:rPr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0F7A06">
              <w:rPr>
                <w:color w:val="000000"/>
                <w:sz w:val="24"/>
                <w:szCs w:val="24"/>
              </w:rPr>
              <w:t>Атабиев</w:t>
            </w:r>
            <w:proofErr w:type="spellEnd"/>
            <w:r w:rsidRPr="000F7A06">
              <w:rPr>
                <w:color w:val="000000"/>
                <w:sz w:val="24"/>
                <w:szCs w:val="24"/>
              </w:rPr>
              <w:t xml:space="preserve"> Ахмат </w:t>
            </w:r>
            <w:proofErr w:type="spellStart"/>
            <w:r w:rsidRPr="000F7A06">
              <w:rPr>
                <w:color w:val="000000"/>
                <w:sz w:val="24"/>
                <w:szCs w:val="24"/>
              </w:rPr>
              <w:t>Байрамукович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6" w:rsidRPr="005D4B30" w:rsidRDefault="009D1B4D" w:rsidP="009D1B4D">
            <w:pPr>
              <w:pStyle w:val="ConsPlusTitl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0F7A06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0F7A06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F7A06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412CFA" w:rsidRDefault="000F7A06" w:rsidP="008F7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A06" w:rsidRPr="005D4B30" w:rsidRDefault="00350F3C" w:rsidP="008F7A03">
            <w:pPr>
              <w:rPr>
                <w:sz w:val="24"/>
                <w:szCs w:val="24"/>
              </w:rPr>
            </w:pPr>
            <w:r w:rsidRPr="00350F3C">
              <w:rPr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Мусуков</w:t>
            </w:r>
            <w:proofErr w:type="spellEnd"/>
            <w:r w:rsidRPr="00350F3C">
              <w:rPr>
                <w:color w:val="000000"/>
                <w:sz w:val="24"/>
                <w:szCs w:val="24"/>
              </w:rPr>
              <w:t xml:space="preserve"> Исмаил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Абдылдаевич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6" w:rsidRPr="005D4B30" w:rsidRDefault="009D1B4D" w:rsidP="009D1B4D">
            <w:pPr>
              <w:pStyle w:val="ConsPlusTitl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350F3C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50F3C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50F3C" w:rsidRPr="00412CFA" w:rsidRDefault="00350F3C" w:rsidP="00350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5D4B30" w:rsidRDefault="00350F3C" w:rsidP="00350F3C">
            <w:pPr>
              <w:rPr>
                <w:color w:val="000000"/>
                <w:sz w:val="24"/>
                <w:szCs w:val="24"/>
              </w:rPr>
            </w:pPr>
            <w:r w:rsidRPr="00350F3C">
              <w:rPr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Туменов</w:t>
            </w:r>
            <w:proofErr w:type="spellEnd"/>
            <w:r w:rsidRPr="00350F3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Кемал</w:t>
            </w:r>
            <w:proofErr w:type="spellEnd"/>
            <w:r w:rsidRPr="00350F3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Курмамбиевич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5D4B30" w:rsidRDefault="009D1B4D" w:rsidP="009D1B4D">
            <w:pPr>
              <w:pStyle w:val="ConsPlusTitl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350F3C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50F3C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350F3C" w:rsidRDefault="00350F3C" w:rsidP="00350F3C">
            <w:pPr>
              <w:rPr>
                <w:bCs/>
                <w:color w:val="000000"/>
                <w:sz w:val="24"/>
                <w:szCs w:val="24"/>
              </w:rPr>
            </w:pPr>
            <w:r w:rsidRPr="00350F3C">
              <w:rPr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Нектар-Агро</w:t>
            </w:r>
            <w:proofErr w:type="spellEnd"/>
            <w:r w:rsidRPr="00350F3C">
              <w:rPr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5D4B30" w:rsidRDefault="009D1B4D" w:rsidP="009D1B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</w:p>
        </w:tc>
      </w:tr>
      <w:tr w:rsidR="00350F3C" w:rsidRPr="00412CFA" w:rsidTr="00350F3C">
        <w:trPr>
          <w:trHeight w:val="111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5D4B30" w:rsidRDefault="00350F3C" w:rsidP="00350F3C">
            <w:pPr>
              <w:rPr>
                <w:color w:val="000000"/>
                <w:sz w:val="24"/>
                <w:szCs w:val="24"/>
              </w:rPr>
            </w:pPr>
            <w:r w:rsidRPr="00350F3C">
              <w:rPr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Архестов</w:t>
            </w:r>
            <w:proofErr w:type="spellEnd"/>
            <w:r w:rsidRPr="00350F3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Азамат</w:t>
            </w:r>
            <w:proofErr w:type="spellEnd"/>
            <w:r w:rsidRPr="00350F3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F3C">
              <w:rPr>
                <w:color w:val="000000"/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5D4B30" w:rsidRDefault="009D1B4D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350F3C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50F3C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5D4B30" w:rsidRDefault="00350F3C" w:rsidP="00350F3C">
            <w:pPr>
              <w:rPr>
                <w:color w:val="000000"/>
                <w:sz w:val="24"/>
                <w:szCs w:val="24"/>
              </w:rPr>
            </w:pPr>
            <w:r w:rsidRPr="00350F3C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Эхчиев</w:t>
            </w:r>
            <w:proofErr w:type="spellEnd"/>
            <w:r w:rsidRPr="00350F3C">
              <w:rPr>
                <w:bCs/>
                <w:color w:val="000000"/>
                <w:sz w:val="24"/>
                <w:szCs w:val="24"/>
              </w:rPr>
              <w:t xml:space="preserve"> Борис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Зулкарнеевич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5D4B30" w:rsidRDefault="009D1B4D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  <w:r w:rsidR="00350F3C" w:rsidRPr="00412C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50F3C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350F3C" w:rsidRDefault="00350F3C" w:rsidP="00350F3C">
            <w:pPr>
              <w:rPr>
                <w:bCs/>
                <w:color w:val="000000"/>
                <w:sz w:val="24"/>
                <w:szCs w:val="24"/>
              </w:rPr>
            </w:pPr>
            <w:r w:rsidRPr="00350F3C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Кучмезов</w:t>
            </w:r>
            <w:proofErr w:type="spellEnd"/>
            <w:r w:rsidRPr="00350F3C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Хизир</w:t>
            </w:r>
            <w:proofErr w:type="spellEnd"/>
            <w:r w:rsidRPr="00350F3C">
              <w:rPr>
                <w:bCs/>
                <w:color w:val="000000"/>
                <w:sz w:val="24"/>
                <w:szCs w:val="24"/>
              </w:rPr>
              <w:t xml:space="preserve"> Мухамедович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412CFA" w:rsidRDefault="009D1B4D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</w:p>
        </w:tc>
      </w:tr>
      <w:tr w:rsidR="00350F3C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Default="00350F3C" w:rsidP="00350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F3C" w:rsidRPr="00350F3C" w:rsidRDefault="00350F3C" w:rsidP="00350F3C">
            <w:pPr>
              <w:rPr>
                <w:bCs/>
                <w:color w:val="000000"/>
                <w:sz w:val="24"/>
                <w:szCs w:val="24"/>
              </w:rPr>
            </w:pPr>
            <w:r w:rsidRPr="00350F3C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Ахобекова</w:t>
            </w:r>
            <w:proofErr w:type="spellEnd"/>
            <w:r w:rsidRPr="00350F3C">
              <w:rPr>
                <w:bCs/>
                <w:color w:val="000000"/>
                <w:sz w:val="24"/>
                <w:szCs w:val="24"/>
              </w:rPr>
              <w:t xml:space="preserve"> Рита </w:t>
            </w:r>
            <w:proofErr w:type="spellStart"/>
            <w:r w:rsidRPr="00350F3C">
              <w:rPr>
                <w:bCs/>
                <w:color w:val="000000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F3C" w:rsidRPr="00412CFA" w:rsidRDefault="009D1B4D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50F3C" w:rsidRPr="00412CFA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Российской Федерации о налогах и сборах.</w:t>
            </w:r>
          </w:p>
        </w:tc>
      </w:tr>
      <w:tr w:rsidR="00B07558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58" w:rsidRDefault="00B07558" w:rsidP="00B07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58" w:rsidRPr="005D4B30" w:rsidRDefault="00B07558" w:rsidP="00B07558">
            <w:pPr>
              <w:rPr>
                <w:color w:val="000000"/>
                <w:sz w:val="24"/>
                <w:szCs w:val="24"/>
              </w:rPr>
            </w:pPr>
            <w:r w:rsidRPr="005D4B30">
              <w:rPr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5D4B30">
              <w:rPr>
                <w:color w:val="000000"/>
                <w:sz w:val="24"/>
                <w:szCs w:val="24"/>
              </w:rPr>
              <w:t>Созаев</w:t>
            </w:r>
            <w:proofErr w:type="spellEnd"/>
            <w:r w:rsidRPr="005D4B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B30">
              <w:rPr>
                <w:color w:val="000000"/>
                <w:sz w:val="24"/>
                <w:szCs w:val="24"/>
              </w:rPr>
              <w:t>Хызир</w:t>
            </w:r>
            <w:proofErr w:type="spellEnd"/>
            <w:r w:rsidRPr="005D4B3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B30">
              <w:rPr>
                <w:color w:val="000000"/>
                <w:sz w:val="24"/>
                <w:szCs w:val="24"/>
              </w:rPr>
              <w:t>Хадисович</w:t>
            </w:r>
            <w:proofErr w:type="spellEnd"/>
          </w:p>
          <w:p w:rsidR="00B07558" w:rsidRPr="00350F3C" w:rsidRDefault="00B07558" w:rsidP="00B07558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58" w:rsidRPr="00412CFA" w:rsidRDefault="00977878" w:rsidP="009D1B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молочная продуктивность ниже, уровня установленного Министерством.</w:t>
            </w:r>
          </w:p>
        </w:tc>
      </w:tr>
      <w:tr w:rsidR="00B07558" w:rsidRPr="00412CFA" w:rsidTr="000F7A06">
        <w:trPr>
          <w:trHeight w:val="7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58" w:rsidRDefault="00B07558" w:rsidP="00B07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558" w:rsidRPr="00B07558" w:rsidRDefault="00B07558" w:rsidP="00B07558">
            <w:pPr>
              <w:pStyle w:val="ad"/>
              <w:ind w:hanging="720"/>
              <w:rPr>
                <w:bCs/>
                <w:color w:val="000000"/>
                <w:sz w:val="24"/>
                <w:szCs w:val="24"/>
              </w:rPr>
            </w:pPr>
            <w:r w:rsidRPr="00B07558">
              <w:rPr>
                <w:bCs/>
                <w:color w:val="000000"/>
                <w:sz w:val="24"/>
                <w:szCs w:val="24"/>
              </w:rPr>
              <w:t xml:space="preserve">ИП Глава КФХ </w:t>
            </w:r>
            <w:proofErr w:type="spellStart"/>
            <w:r w:rsidRPr="00B07558">
              <w:rPr>
                <w:bCs/>
                <w:color w:val="000000"/>
                <w:sz w:val="24"/>
                <w:szCs w:val="24"/>
              </w:rPr>
              <w:t>Ораков</w:t>
            </w:r>
            <w:proofErr w:type="spellEnd"/>
            <w:r w:rsidRPr="00B07558">
              <w:rPr>
                <w:bCs/>
                <w:color w:val="000000"/>
                <w:sz w:val="24"/>
                <w:szCs w:val="24"/>
              </w:rPr>
              <w:t xml:space="preserve"> Альберт </w:t>
            </w:r>
            <w:proofErr w:type="spellStart"/>
            <w:r w:rsidRPr="00B07558">
              <w:rPr>
                <w:bCs/>
                <w:color w:val="000000"/>
                <w:sz w:val="24"/>
                <w:szCs w:val="24"/>
              </w:rPr>
              <w:t>Батырович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58" w:rsidRPr="00B07558" w:rsidRDefault="009D1B4D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7558" w:rsidRPr="00B07558">
              <w:rPr>
                <w:rFonts w:ascii="Times New Roman" w:hAnsi="Times New Roman" w:cs="Times New Roman"/>
                <w:sz w:val="24"/>
                <w:szCs w:val="24"/>
              </w:rPr>
              <w:t>аличие неисполненной  обязанности по уплате страховых взносов, налогов, пеней, штрафов или процентов, подлежащих уплате в соответствии с законодательством Российск</w:t>
            </w:r>
            <w:r w:rsidR="00977878">
              <w:rPr>
                <w:rFonts w:ascii="Times New Roman" w:hAnsi="Times New Roman" w:cs="Times New Roman"/>
                <w:sz w:val="24"/>
                <w:szCs w:val="24"/>
              </w:rPr>
              <w:t>ой Федерации о налогах и сборах</w:t>
            </w:r>
            <w:r w:rsidR="00B07558" w:rsidRPr="00B07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558" w:rsidRPr="00B07558" w:rsidRDefault="00977878" w:rsidP="009D1B4D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статистических данных формы № 3-фермер </w:t>
            </w:r>
            <w:r w:rsidR="00B07558" w:rsidRPr="00B07558">
              <w:rPr>
                <w:rFonts w:ascii="Times New Roman" w:hAnsi="Times New Roman" w:cs="Times New Roman"/>
                <w:sz w:val="24"/>
                <w:szCs w:val="24"/>
              </w:rPr>
              <w:t>«Сведения о производстве продукции животново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дства и поголовья скота» за 2019</w:t>
            </w:r>
            <w:r w:rsidR="00B07558" w:rsidRPr="00B07558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B07558" w:rsidRPr="00412CFA" w:rsidRDefault="00B07558" w:rsidP="00B07558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36C" w:rsidRDefault="002C536C" w:rsidP="00742A09">
      <w:pPr>
        <w:jc w:val="center"/>
      </w:pPr>
    </w:p>
    <w:p w:rsidR="00E8098E" w:rsidRPr="00C50C4F" w:rsidRDefault="00E8098E" w:rsidP="00742A09">
      <w:pPr>
        <w:jc w:val="center"/>
      </w:pPr>
    </w:p>
    <w:p w:rsidR="00742A09" w:rsidRPr="001206E5" w:rsidRDefault="00742A09" w:rsidP="00365F2B">
      <w:pPr>
        <w:autoSpaceDE w:val="0"/>
        <w:autoSpaceDN w:val="0"/>
        <w:adjustRightInd w:val="0"/>
        <w:ind w:right="-1"/>
        <w:outlineLvl w:val="0"/>
      </w:pPr>
    </w:p>
    <w:sectPr w:rsidR="00742A09" w:rsidRPr="001206E5" w:rsidSect="008F7A03">
      <w:headerReference w:type="even" r:id="rId8"/>
      <w:headerReference w:type="first" r:id="rId9"/>
      <w:pgSz w:w="16838" w:h="11906" w:orient="landscape"/>
      <w:pgMar w:top="1418" w:right="1701" w:bottom="1418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FA3" w:rsidRDefault="00A82FA3">
      <w:r>
        <w:separator/>
      </w:r>
    </w:p>
  </w:endnote>
  <w:endnote w:type="continuationSeparator" w:id="0">
    <w:p w:rsidR="00A82FA3" w:rsidRDefault="00A82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FA3" w:rsidRDefault="00A82FA3">
      <w:r>
        <w:separator/>
      </w:r>
    </w:p>
  </w:footnote>
  <w:footnote w:type="continuationSeparator" w:id="0">
    <w:p w:rsidR="00A82FA3" w:rsidRDefault="00A82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764" w:rsidRDefault="00BB6FAD">
    <w:pPr>
      <w:pStyle w:val="a6"/>
      <w:framePr w:wrap="around" w:vAnchor="text" w:hAnchor="margin" w:xAlign="center" w:y="1"/>
      <w:rPr>
        <w:rStyle w:val="a8"/>
        <w:sz w:val="13"/>
      </w:rPr>
    </w:pPr>
    <w:r>
      <w:rPr>
        <w:rStyle w:val="a8"/>
        <w:sz w:val="13"/>
      </w:rPr>
      <w:fldChar w:fldCharType="begin"/>
    </w:r>
    <w:r w:rsidR="000B0764">
      <w:rPr>
        <w:rStyle w:val="a8"/>
        <w:sz w:val="13"/>
      </w:rPr>
      <w:instrText xml:space="preserve">PAGE  </w:instrText>
    </w:r>
    <w:r>
      <w:rPr>
        <w:rStyle w:val="a8"/>
        <w:sz w:val="13"/>
      </w:rPr>
      <w:fldChar w:fldCharType="separate"/>
    </w:r>
    <w:r w:rsidR="000B0764">
      <w:rPr>
        <w:rStyle w:val="a8"/>
        <w:noProof/>
        <w:sz w:val="13"/>
      </w:rPr>
      <w:t>3</w:t>
    </w:r>
    <w:r>
      <w:rPr>
        <w:rStyle w:val="a8"/>
        <w:sz w:val="13"/>
      </w:rPr>
      <w:fldChar w:fldCharType="end"/>
    </w:r>
  </w:p>
  <w:p w:rsidR="000B0764" w:rsidRDefault="000B0764">
    <w:pPr>
      <w:pStyle w:val="a6"/>
      <w:rPr>
        <w:sz w:val="1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7A" w:rsidRDefault="0008467A">
    <w:pPr>
      <w:pStyle w:val="a6"/>
      <w:jc w:val="center"/>
    </w:pPr>
  </w:p>
  <w:p w:rsidR="00C27959" w:rsidRDefault="00C2795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2AB"/>
    <w:multiLevelType w:val="hybridMultilevel"/>
    <w:tmpl w:val="EE2EEDA2"/>
    <w:lvl w:ilvl="0" w:tplc="B694F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4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C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8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6E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29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8C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2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264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00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AB3E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2057A51"/>
    <w:multiLevelType w:val="singleLevel"/>
    <w:tmpl w:val="86CA89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915003B"/>
    <w:multiLevelType w:val="hybridMultilevel"/>
    <w:tmpl w:val="10FA9AA6"/>
    <w:lvl w:ilvl="0" w:tplc="EAC40B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492B91"/>
    <w:multiLevelType w:val="hybridMultilevel"/>
    <w:tmpl w:val="1956801A"/>
    <w:lvl w:ilvl="0" w:tplc="C1046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2E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D4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4FD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663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C9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E3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48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7656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4993F7C"/>
    <w:multiLevelType w:val="hybridMultilevel"/>
    <w:tmpl w:val="0204D282"/>
    <w:lvl w:ilvl="0" w:tplc="5F26B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4C7027"/>
    <w:multiLevelType w:val="hybridMultilevel"/>
    <w:tmpl w:val="56C2BDEE"/>
    <w:lvl w:ilvl="0" w:tplc="58BC8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7574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CE7D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6E5CBD"/>
    <w:multiLevelType w:val="hybridMultilevel"/>
    <w:tmpl w:val="A27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12325"/>
    <w:multiLevelType w:val="hybridMultilevel"/>
    <w:tmpl w:val="0F7E90CA"/>
    <w:lvl w:ilvl="0" w:tplc="26DA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4D76EC"/>
    <w:multiLevelType w:val="hybridMultilevel"/>
    <w:tmpl w:val="290279E6"/>
    <w:lvl w:ilvl="0" w:tplc="576AF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9119E"/>
    <w:multiLevelType w:val="hybridMultilevel"/>
    <w:tmpl w:val="F0D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6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F4463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4582F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6AC7A08"/>
    <w:multiLevelType w:val="hybridMultilevel"/>
    <w:tmpl w:val="50C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82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A141D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A4A47BC"/>
    <w:multiLevelType w:val="singleLevel"/>
    <w:tmpl w:val="6FA44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3287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B410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81E1BE1"/>
    <w:multiLevelType w:val="hybridMultilevel"/>
    <w:tmpl w:val="6A466CCA"/>
    <w:lvl w:ilvl="0" w:tplc="35846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79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F734C14"/>
    <w:multiLevelType w:val="hybridMultilevel"/>
    <w:tmpl w:val="6A744B00"/>
    <w:lvl w:ilvl="0" w:tplc="CA70C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43E3CDB"/>
    <w:multiLevelType w:val="hybridMultilevel"/>
    <w:tmpl w:val="9C3E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65E9E"/>
    <w:multiLevelType w:val="hybridMultilevel"/>
    <w:tmpl w:val="0D34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32A76"/>
    <w:multiLevelType w:val="hybridMultilevel"/>
    <w:tmpl w:val="28DC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0"/>
  </w:num>
  <w:num w:numId="4">
    <w:abstractNumId w:val="6"/>
  </w:num>
  <w:num w:numId="5">
    <w:abstractNumId w:val="17"/>
  </w:num>
  <w:num w:numId="6">
    <w:abstractNumId w:val="20"/>
  </w:num>
  <w:num w:numId="7">
    <w:abstractNumId w:val="16"/>
  </w:num>
  <w:num w:numId="8">
    <w:abstractNumId w:val="1"/>
  </w:num>
  <w:num w:numId="9">
    <w:abstractNumId w:val="19"/>
  </w:num>
  <w:num w:numId="10">
    <w:abstractNumId w:val="9"/>
  </w:num>
  <w:num w:numId="11">
    <w:abstractNumId w:val="2"/>
  </w:num>
  <w:num w:numId="12">
    <w:abstractNumId w:val="15"/>
  </w:num>
  <w:num w:numId="13">
    <w:abstractNumId w:val="25"/>
  </w:num>
  <w:num w:numId="14">
    <w:abstractNumId w:val="23"/>
  </w:num>
  <w:num w:numId="15">
    <w:abstractNumId w:val="22"/>
  </w:num>
  <w:num w:numId="16">
    <w:abstractNumId w:val="5"/>
  </w:num>
  <w:num w:numId="17">
    <w:abstractNumId w:val="0"/>
  </w:num>
  <w:num w:numId="18">
    <w:abstractNumId w:val="29"/>
  </w:num>
  <w:num w:numId="19">
    <w:abstractNumId w:val="26"/>
  </w:num>
  <w:num w:numId="20">
    <w:abstractNumId w:val="18"/>
  </w:num>
  <w:num w:numId="21">
    <w:abstractNumId w:val="14"/>
  </w:num>
  <w:num w:numId="22">
    <w:abstractNumId w:val="11"/>
  </w:num>
  <w:num w:numId="23">
    <w:abstractNumId w:val="24"/>
  </w:num>
  <w:num w:numId="24">
    <w:abstractNumId w:val="7"/>
  </w:num>
  <w:num w:numId="25">
    <w:abstractNumId w:val="28"/>
  </w:num>
  <w:num w:numId="26">
    <w:abstractNumId w:val="8"/>
  </w:num>
  <w:num w:numId="27">
    <w:abstractNumId w:val="4"/>
  </w:num>
  <w:num w:numId="28">
    <w:abstractNumId w:val="13"/>
  </w:num>
  <w:num w:numId="29">
    <w:abstractNumId w:val="12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240705"/>
    <w:rsid w:val="00001206"/>
    <w:rsid w:val="00002C1E"/>
    <w:rsid w:val="00002C9A"/>
    <w:rsid w:val="000049E6"/>
    <w:rsid w:val="00004F0C"/>
    <w:rsid w:val="00005398"/>
    <w:rsid w:val="000058F1"/>
    <w:rsid w:val="00010CB4"/>
    <w:rsid w:val="00010E0E"/>
    <w:rsid w:val="000112AC"/>
    <w:rsid w:val="00011411"/>
    <w:rsid w:val="00011741"/>
    <w:rsid w:val="000128CB"/>
    <w:rsid w:val="00013319"/>
    <w:rsid w:val="00013449"/>
    <w:rsid w:val="00016DFF"/>
    <w:rsid w:val="00022303"/>
    <w:rsid w:val="0002251C"/>
    <w:rsid w:val="00027784"/>
    <w:rsid w:val="00031CEF"/>
    <w:rsid w:val="00032B96"/>
    <w:rsid w:val="00037C83"/>
    <w:rsid w:val="00037F75"/>
    <w:rsid w:val="00037F7A"/>
    <w:rsid w:val="00040286"/>
    <w:rsid w:val="00042A9A"/>
    <w:rsid w:val="000435F1"/>
    <w:rsid w:val="00043B33"/>
    <w:rsid w:val="00045276"/>
    <w:rsid w:val="00052F1C"/>
    <w:rsid w:val="00053555"/>
    <w:rsid w:val="00053988"/>
    <w:rsid w:val="0005446C"/>
    <w:rsid w:val="000567DD"/>
    <w:rsid w:val="00057479"/>
    <w:rsid w:val="00057820"/>
    <w:rsid w:val="00060825"/>
    <w:rsid w:val="000616A8"/>
    <w:rsid w:val="00061D09"/>
    <w:rsid w:val="00062411"/>
    <w:rsid w:val="000648A1"/>
    <w:rsid w:val="00067727"/>
    <w:rsid w:val="0007419F"/>
    <w:rsid w:val="00074576"/>
    <w:rsid w:val="00074A58"/>
    <w:rsid w:val="000755E3"/>
    <w:rsid w:val="0007639E"/>
    <w:rsid w:val="00076467"/>
    <w:rsid w:val="000770BA"/>
    <w:rsid w:val="000774F4"/>
    <w:rsid w:val="00077C94"/>
    <w:rsid w:val="000800D7"/>
    <w:rsid w:val="00080988"/>
    <w:rsid w:val="00080ED9"/>
    <w:rsid w:val="00082CFF"/>
    <w:rsid w:val="0008467A"/>
    <w:rsid w:val="00086CDC"/>
    <w:rsid w:val="00086F40"/>
    <w:rsid w:val="00090AC8"/>
    <w:rsid w:val="00091517"/>
    <w:rsid w:val="00091FCA"/>
    <w:rsid w:val="0009283C"/>
    <w:rsid w:val="00093D3C"/>
    <w:rsid w:val="00094BFB"/>
    <w:rsid w:val="000976FA"/>
    <w:rsid w:val="000A0400"/>
    <w:rsid w:val="000A0D0E"/>
    <w:rsid w:val="000A14EE"/>
    <w:rsid w:val="000A1803"/>
    <w:rsid w:val="000A1E52"/>
    <w:rsid w:val="000A223D"/>
    <w:rsid w:val="000A36CC"/>
    <w:rsid w:val="000A59B1"/>
    <w:rsid w:val="000A67BC"/>
    <w:rsid w:val="000A6A86"/>
    <w:rsid w:val="000A6F68"/>
    <w:rsid w:val="000B0764"/>
    <w:rsid w:val="000B0A75"/>
    <w:rsid w:val="000B0F88"/>
    <w:rsid w:val="000B15C6"/>
    <w:rsid w:val="000B2576"/>
    <w:rsid w:val="000B369D"/>
    <w:rsid w:val="000B3EB4"/>
    <w:rsid w:val="000B5091"/>
    <w:rsid w:val="000B54E2"/>
    <w:rsid w:val="000C2BEF"/>
    <w:rsid w:val="000C4350"/>
    <w:rsid w:val="000C59BF"/>
    <w:rsid w:val="000C7B97"/>
    <w:rsid w:val="000D1FDF"/>
    <w:rsid w:val="000D23F0"/>
    <w:rsid w:val="000D3BE3"/>
    <w:rsid w:val="000D4C16"/>
    <w:rsid w:val="000D6EE9"/>
    <w:rsid w:val="000E00D9"/>
    <w:rsid w:val="000E1340"/>
    <w:rsid w:val="000E314A"/>
    <w:rsid w:val="000E66B9"/>
    <w:rsid w:val="000E6C97"/>
    <w:rsid w:val="000E78C5"/>
    <w:rsid w:val="000F0099"/>
    <w:rsid w:val="000F1169"/>
    <w:rsid w:val="000F193F"/>
    <w:rsid w:val="000F3E46"/>
    <w:rsid w:val="000F49FE"/>
    <w:rsid w:val="000F50D5"/>
    <w:rsid w:val="000F567B"/>
    <w:rsid w:val="000F6365"/>
    <w:rsid w:val="000F7461"/>
    <w:rsid w:val="000F750F"/>
    <w:rsid w:val="000F7A06"/>
    <w:rsid w:val="00102674"/>
    <w:rsid w:val="00102D3F"/>
    <w:rsid w:val="00103E42"/>
    <w:rsid w:val="001066E1"/>
    <w:rsid w:val="001067A0"/>
    <w:rsid w:val="00107968"/>
    <w:rsid w:val="00107CF9"/>
    <w:rsid w:val="00112698"/>
    <w:rsid w:val="001126A0"/>
    <w:rsid w:val="00113A9A"/>
    <w:rsid w:val="00113E48"/>
    <w:rsid w:val="00116557"/>
    <w:rsid w:val="001206E5"/>
    <w:rsid w:val="00120C59"/>
    <w:rsid w:val="00121241"/>
    <w:rsid w:val="0012246F"/>
    <w:rsid w:val="00122BE0"/>
    <w:rsid w:val="001239CE"/>
    <w:rsid w:val="00124564"/>
    <w:rsid w:val="00125DA1"/>
    <w:rsid w:val="00126EE2"/>
    <w:rsid w:val="00130505"/>
    <w:rsid w:val="0013085D"/>
    <w:rsid w:val="00131234"/>
    <w:rsid w:val="00132437"/>
    <w:rsid w:val="001324E8"/>
    <w:rsid w:val="00132FA8"/>
    <w:rsid w:val="00136FA8"/>
    <w:rsid w:val="00140117"/>
    <w:rsid w:val="00141056"/>
    <w:rsid w:val="00141CBA"/>
    <w:rsid w:val="00143573"/>
    <w:rsid w:val="00144FEF"/>
    <w:rsid w:val="001477F7"/>
    <w:rsid w:val="00150784"/>
    <w:rsid w:val="00150FFA"/>
    <w:rsid w:val="001512E1"/>
    <w:rsid w:val="00151AD4"/>
    <w:rsid w:val="00151B78"/>
    <w:rsid w:val="00151BD6"/>
    <w:rsid w:val="00152613"/>
    <w:rsid w:val="00153881"/>
    <w:rsid w:val="00153AA2"/>
    <w:rsid w:val="00155EA3"/>
    <w:rsid w:val="00157E32"/>
    <w:rsid w:val="001606BE"/>
    <w:rsid w:val="0016073F"/>
    <w:rsid w:val="00160AD8"/>
    <w:rsid w:val="00161A1F"/>
    <w:rsid w:val="00162952"/>
    <w:rsid w:val="00162A6D"/>
    <w:rsid w:val="00162D1D"/>
    <w:rsid w:val="001636DD"/>
    <w:rsid w:val="00163912"/>
    <w:rsid w:val="001645A1"/>
    <w:rsid w:val="00165233"/>
    <w:rsid w:val="0016657F"/>
    <w:rsid w:val="00167698"/>
    <w:rsid w:val="001720F5"/>
    <w:rsid w:val="00172522"/>
    <w:rsid w:val="00172681"/>
    <w:rsid w:val="00172AEE"/>
    <w:rsid w:val="00173111"/>
    <w:rsid w:val="00173B77"/>
    <w:rsid w:val="00177ED9"/>
    <w:rsid w:val="0018095C"/>
    <w:rsid w:val="00183CDB"/>
    <w:rsid w:val="00184131"/>
    <w:rsid w:val="00185344"/>
    <w:rsid w:val="00186379"/>
    <w:rsid w:val="0018684F"/>
    <w:rsid w:val="00187ADF"/>
    <w:rsid w:val="00187FE7"/>
    <w:rsid w:val="0019092C"/>
    <w:rsid w:val="00190B88"/>
    <w:rsid w:val="00190C52"/>
    <w:rsid w:val="00190D6B"/>
    <w:rsid w:val="0019455C"/>
    <w:rsid w:val="0019767F"/>
    <w:rsid w:val="00197AE9"/>
    <w:rsid w:val="001A260B"/>
    <w:rsid w:val="001A2B0B"/>
    <w:rsid w:val="001A2B96"/>
    <w:rsid w:val="001A303E"/>
    <w:rsid w:val="001A4E63"/>
    <w:rsid w:val="001A51E1"/>
    <w:rsid w:val="001A5634"/>
    <w:rsid w:val="001A609B"/>
    <w:rsid w:val="001A70C6"/>
    <w:rsid w:val="001B0BB9"/>
    <w:rsid w:val="001B171C"/>
    <w:rsid w:val="001B1BCC"/>
    <w:rsid w:val="001B2BEA"/>
    <w:rsid w:val="001B3EB7"/>
    <w:rsid w:val="001B3ECF"/>
    <w:rsid w:val="001B4694"/>
    <w:rsid w:val="001B48F6"/>
    <w:rsid w:val="001B67C6"/>
    <w:rsid w:val="001B71B8"/>
    <w:rsid w:val="001B7DC6"/>
    <w:rsid w:val="001B7DF9"/>
    <w:rsid w:val="001C1889"/>
    <w:rsid w:val="001C2D6B"/>
    <w:rsid w:val="001C3D31"/>
    <w:rsid w:val="001C45CF"/>
    <w:rsid w:val="001C48BC"/>
    <w:rsid w:val="001C655D"/>
    <w:rsid w:val="001D1C1A"/>
    <w:rsid w:val="001D2B0E"/>
    <w:rsid w:val="001D3A1D"/>
    <w:rsid w:val="001D64AC"/>
    <w:rsid w:val="001D6780"/>
    <w:rsid w:val="001E031F"/>
    <w:rsid w:val="001E0FD3"/>
    <w:rsid w:val="001E2C2F"/>
    <w:rsid w:val="001E7B11"/>
    <w:rsid w:val="001F33CC"/>
    <w:rsid w:val="001F4D9C"/>
    <w:rsid w:val="002022AD"/>
    <w:rsid w:val="0020405A"/>
    <w:rsid w:val="00205462"/>
    <w:rsid w:val="00206D99"/>
    <w:rsid w:val="00207A90"/>
    <w:rsid w:val="00210BAD"/>
    <w:rsid w:val="00211F6B"/>
    <w:rsid w:val="00213473"/>
    <w:rsid w:val="002142E4"/>
    <w:rsid w:val="00214D3C"/>
    <w:rsid w:val="0022073B"/>
    <w:rsid w:val="002219FD"/>
    <w:rsid w:val="00221F4D"/>
    <w:rsid w:val="00224F4F"/>
    <w:rsid w:val="00227C79"/>
    <w:rsid w:val="00227CE8"/>
    <w:rsid w:val="00230357"/>
    <w:rsid w:val="00233564"/>
    <w:rsid w:val="00233952"/>
    <w:rsid w:val="00233B87"/>
    <w:rsid w:val="00234087"/>
    <w:rsid w:val="00234516"/>
    <w:rsid w:val="00234BD5"/>
    <w:rsid w:val="00240705"/>
    <w:rsid w:val="00242AA8"/>
    <w:rsid w:val="00242E89"/>
    <w:rsid w:val="00245737"/>
    <w:rsid w:val="00245E5D"/>
    <w:rsid w:val="00250670"/>
    <w:rsid w:val="00251B1F"/>
    <w:rsid w:val="00251D1B"/>
    <w:rsid w:val="00252D76"/>
    <w:rsid w:val="0025547D"/>
    <w:rsid w:val="00257805"/>
    <w:rsid w:val="00257A0A"/>
    <w:rsid w:val="002653FB"/>
    <w:rsid w:val="00265819"/>
    <w:rsid w:val="002660E6"/>
    <w:rsid w:val="0026700A"/>
    <w:rsid w:val="00267B51"/>
    <w:rsid w:val="00267D4E"/>
    <w:rsid w:val="002708CB"/>
    <w:rsid w:val="002708F0"/>
    <w:rsid w:val="00270C38"/>
    <w:rsid w:val="0027179D"/>
    <w:rsid w:val="0027186E"/>
    <w:rsid w:val="00272855"/>
    <w:rsid w:val="0027362A"/>
    <w:rsid w:val="00273980"/>
    <w:rsid w:val="00275128"/>
    <w:rsid w:val="0027631F"/>
    <w:rsid w:val="00277DA5"/>
    <w:rsid w:val="00282C11"/>
    <w:rsid w:val="00283AD1"/>
    <w:rsid w:val="0028455B"/>
    <w:rsid w:val="00285974"/>
    <w:rsid w:val="002870DF"/>
    <w:rsid w:val="0029497F"/>
    <w:rsid w:val="00295FE5"/>
    <w:rsid w:val="002A1174"/>
    <w:rsid w:val="002A1C69"/>
    <w:rsid w:val="002A1D7B"/>
    <w:rsid w:val="002A2C93"/>
    <w:rsid w:val="002A3188"/>
    <w:rsid w:val="002A38F4"/>
    <w:rsid w:val="002A3FD7"/>
    <w:rsid w:val="002A5910"/>
    <w:rsid w:val="002A5CB7"/>
    <w:rsid w:val="002A7337"/>
    <w:rsid w:val="002A76E1"/>
    <w:rsid w:val="002A7EB0"/>
    <w:rsid w:val="002B3BB3"/>
    <w:rsid w:val="002C09C7"/>
    <w:rsid w:val="002C1B96"/>
    <w:rsid w:val="002C20F4"/>
    <w:rsid w:val="002C2C26"/>
    <w:rsid w:val="002C3161"/>
    <w:rsid w:val="002C3371"/>
    <w:rsid w:val="002C536C"/>
    <w:rsid w:val="002C783F"/>
    <w:rsid w:val="002C7AF9"/>
    <w:rsid w:val="002D37A8"/>
    <w:rsid w:val="002D4E21"/>
    <w:rsid w:val="002D5DD4"/>
    <w:rsid w:val="002E08C6"/>
    <w:rsid w:val="002E0B79"/>
    <w:rsid w:val="002E4800"/>
    <w:rsid w:val="002E5437"/>
    <w:rsid w:val="002E6953"/>
    <w:rsid w:val="002E7449"/>
    <w:rsid w:val="002F09A6"/>
    <w:rsid w:val="002F34D9"/>
    <w:rsid w:val="002F3BD5"/>
    <w:rsid w:val="002F6E9A"/>
    <w:rsid w:val="003000DF"/>
    <w:rsid w:val="003001C5"/>
    <w:rsid w:val="00300A00"/>
    <w:rsid w:val="003036BF"/>
    <w:rsid w:val="00305F0D"/>
    <w:rsid w:val="00305F6E"/>
    <w:rsid w:val="0031122F"/>
    <w:rsid w:val="00311FC0"/>
    <w:rsid w:val="00313DAA"/>
    <w:rsid w:val="003179D8"/>
    <w:rsid w:val="00317D62"/>
    <w:rsid w:val="00320322"/>
    <w:rsid w:val="00322E0D"/>
    <w:rsid w:val="00323377"/>
    <w:rsid w:val="003236A3"/>
    <w:rsid w:val="0032392E"/>
    <w:rsid w:val="003246F3"/>
    <w:rsid w:val="003308C2"/>
    <w:rsid w:val="00331A6F"/>
    <w:rsid w:val="00331AF5"/>
    <w:rsid w:val="00333B0D"/>
    <w:rsid w:val="003342D9"/>
    <w:rsid w:val="00337F1B"/>
    <w:rsid w:val="00337FC5"/>
    <w:rsid w:val="00340D84"/>
    <w:rsid w:val="003418E3"/>
    <w:rsid w:val="003444A9"/>
    <w:rsid w:val="00344FB3"/>
    <w:rsid w:val="00346059"/>
    <w:rsid w:val="00350F3C"/>
    <w:rsid w:val="00350FB0"/>
    <w:rsid w:val="00351BA6"/>
    <w:rsid w:val="0035265A"/>
    <w:rsid w:val="00355915"/>
    <w:rsid w:val="00360108"/>
    <w:rsid w:val="0036044C"/>
    <w:rsid w:val="003622EF"/>
    <w:rsid w:val="00362FED"/>
    <w:rsid w:val="00363149"/>
    <w:rsid w:val="00365F2B"/>
    <w:rsid w:val="00366E84"/>
    <w:rsid w:val="00367992"/>
    <w:rsid w:val="00367CB0"/>
    <w:rsid w:val="003709AE"/>
    <w:rsid w:val="00372156"/>
    <w:rsid w:val="003737A2"/>
    <w:rsid w:val="00374E8B"/>
    <w:rsid w:val="00374EAA"/>
    <w:rsid w:val="00375048"/>
    <w:rsid w:val="00376F95"/>
    <w:rsid w:val="00377FB6"/>
    <w:rsid w:val="0038032A"/>
    <w:rsid w:val="0038076D"/>
    <w:rsid w:val="00381614"/>
    <w:rsid w:val="0038168B"/>
    <w:rsid w:val="003843A7"/>
    <w:rsid w:val="00385BBE"/>
    <w:rsid w:val="00387390"/>
    <w:rsid w:val="00387B7A"/>
    <w:rsid w:val="0039031B"/>
    <w:rsid w:val="00394ADF"/>
    <w:rsid w:val="00394BEF"/>
    <w:rsid w:val="003961C3"/>
    <w:rsid w:val="00396897"/>
    <w:rsid w:val="003A0659"/>
    <w:rsid w:val="003A0E50"/>
    <w:rsid w:val="003A0FAA"/>
    <w:rsid w:val="003A1573"/>
    <w:rsid w:val="003A1737"/>
    <w:rsid w:val="003A3EAD"/>
    <w:rsid w:val="003A4F4F"/>
    <w:rsid w:val="003A57EE"/>
    <w:rsid w:val="003A7B65"/>
    <w:rsid w:val="003B0067"/>
    <w:rsid w:val="003B05F8"/>
    <w:rsid w:val="003B1E11"/>
    <w:rsid w:val="003B578F"/>
    <w:rsid w:val="003B645F"/>
    <w:rsid w:val="003B7056"/>
    <w:rsid w:val="003C0641"/>
    <w:rsid w:val="003C0C0C"/>
    <w:rsid w:val="003C2E98"/>
    <w:rsid w:val="003C3993"/>
    <w:rsid w:val="003C3E0E"/>
    <w:rsid w:val="003C5250"/>
    <w:rsid w:val="003C5902"/>
    <w:rsid w:val="003C6407"/>
    <w:rsid w:val="003C78C1"/>
    <w:rsid w:val="003C7942"/>
    <w:rsid w:val="003D16CC"/>
    <w:rsid w:val="003D28CD"/>
    <w:rsid w:val="003D5644"/>
    <w:rsid w:val="003D58B9"/>
    <w:rsid w:val="003D6AC4"/>
    <w:rsid w:val="003D6C4B"/>
    <w:rsid w:val="003E2076"/>
    <w:rsid w:val="003E4061"/>
    <w:rsid w:val="003E5B0F"/>
    <w:rsid w:val="003E5BFF"/>
    <w:rsid w:val="003E652E"/>
    <w:rsid w:val="003F0205"/>
    <w:rsid w:val="003F0C5C"/>
    <w:rsid w:val="003F0DA7"/>
    <w:rsid w:val="003F29FD"/>
    <w:rsid w:val="003F2A1D"/>
    <w:rsid w:val="003F537F"/>
    <w:rsid w:val="003F55BA"/>
    <w:rsid w:val="003F56CD"/>
    <w:rsid w:val="003F6D16"/>
    <w:rsid w:val="00401F02"/>
    <w:rsid w:val="00402368"/>
    <w:rsid w:val="004034C4"/>
    <w:rsid w:val="00403F70"/>
    <w:rsid w:val="00404FFD"/>
    <w:rsid w:val="00405731"/>
    <w:rsid w:val="00405934"/>
    <w:rsid w:val="00405F9D"/>
    <w:rsid w:val="00406B35"/>
    <w:rsid w:val="00410377"/>
    <w:rsid w:val="00410893"/>
    <w:rsid w:val="00411B68"/>
    <w:rsid w:val="00412B3C"/>
    <w:rsid w:val="00412CFA"/>
    <w:rsid w:val="004131F3"/>
    <w:rsid w:val="0041418C"/>
    <w:rsid w:val="00414629"/>
    <w:rsid w:val="004149E8"/>
    <w:rsid w:val="004215A0"/>
    <w:rsid w:val="00421CB2"/>
    <w:rsid w:val="00424CB1"/>
    <w:rsid w:val="00424D03"/>
    <w:rsid w:val="00427C12"/>
    <w:rsid w:val="00431E9E"/>
    <w:rsid w:val="0043672D"/>
    <w:rsid w:val="00440B45"/>
    <w:rsid w:val="00442950"/>
    <w:rsid w:val="00443713"/>
    <w:rsid w:val="00444125"/>
    <w:rsid w:val="0044485A"/>
    <w:rsid w:val="00444E77"/>
    <w:rsid w:val="0044524C"/>
    <w:rsid w:val="0044644E"/>
    <w:rsid w:val="004476B8"/>
    <w:rsid w:val="00447C0D"/>
    <w:rsid w:val="00447D20"/>
    <w:rsid w:val="00447FF5"/>
    <w:rsid w:val="00451F36"/>
    <w:rsid w:val="0046040A"/>
    <w:rsid w:val="00466552"/>
    <w:rsid w:val="00470176"/>
    <w:rsid w:val="00471805"/>
    <w:rsid w:val="00472885"/>
    <w:rsid w:val="00475723"/>
    <w:rsid w:val="00476B95"/>
    <w:rsid w:val="00480BC8"/>
    <w:rsid w:val="00480BDF"/>
    <w:rsid w:val="004819AF"/>
    <w:rsid w:val="00485A8D"/>
    <w:rsid w:val="00487F9E"/>
    <w:rsid w:val="00490196"/>
    <w:rsid w:val="004923C9"/>
    <w:rsid w:val="004944CF"/>
    <w:rsid w:val="004944F4"/>
    <w:rsid w:val="004951D9"/>
    <w:rsid w:val="004952AD"/>
    <w:rsid w:val="004953CC"/>
    <w:rsid w:val="00495703"/>
    <w:rsid w:val="004A298E"/>
    <w:rsid w:val="004A42DB"/>
    <w:rsid w:val="004A635F"/>
    <w:rsid w:val="004A682C"/>
    <w:rsid w:val="004A6CDD"/>
    <w:rsid w:val="004B2E25"/>
    <w:rsid w:val="004B3E59"/>
    <w:rsid w:val="004B3E71"/>
    <w:rsid w:val="004B702C"/>
    <w:rsid w:val="004C0302"/>
    <w:rsid w:val="004C08CB"/>
    <w:rsid w:val="004C24BD"/>
    <w:rsid w:val="004C2639"/>
    <w:rsid w:val="004C5500"/>
    <w:rsid w:val="004D3626"/>
    <w:rsid w:val="004D3B3C"/>
    <w:rsid w:val="004D5AAE"/>
    <w:rsid w:val="004D5F74"/>
    <w:rsid w:val="004E0442"/>
    <w:rsid w:val="004E1018"/>
    <w:rsid w:val="004E1B19"/>
    <w:rsid w:val="004E2257"/>
    <w:rsid w:val="004E3839"/>
    <w:rsid w:val="004E481E"/>
    <w:rsid w:val="004E4EFA"/>
    <w:rsid w:val="004E658E"/>
    <w:rsid w:val="004F30B0"/>
    <w:rsid w:val="004F56E9"/>
    <w:rsid w:val="004F5E98"/>
    <w:rsid w:val="0050226A"/>
    <w:rsid w:val="00502378"/>
    <w:rsid w:val="005031A7"/>
    <w:rsid w:val="005031FB"/>
    <w:rsid w:val="005033C8"/>
    <w:rsid w:val="005036D7"/>
    <w:rsid w:val="00504E27"/>
    <w:rsid w:val="005057CD"/>
    <w:rsid w:val="00505ADE"/>
    <w:rsid w:val="005066B2"/>
    <w:rsid w:val="00506C31"/>
    <w:rsid w:val="00507DBA"/>
    <w:rsid w:val="00510860"/>
    <w:rsid w:val="00510B54"/>
    <w:rsid w:val="005114FC"/>
    <w:rsid w:val="00512AE3"/>
    <w:rsid w:val="00512D3D"/>
    <w:rsid w:val="00512F1E"/>
    <w:rsid w:val="00515A25"/>
    <w:rsid w:val="005174DD"/>
    <w:rsid w:val="00520687"/>
    <w:rsid w:val="005207D3"/>
    <w:rsid w:val="00520915"/>
    <w:rsid w:val="00520EE9"/>
    <w:rsid w:val="00521EF3"/>
    <w:rsid w:val="00522565"/>
    <w:rsid w:val="005253BC"/>
    <w:rsid w:val="00525E52"/>
    <w:rsid w:val="00526B22"/>
    <w:rsid w:val="00530D46"/>
    <w:rsid w:val="00532FF1"/>
    <w:rsid w:val="005334D0"/>
    <w:rsid w:val="00533F62"/>
    <w:rsid w:val="00534C58"/>
    <w:rsid w:val="00534FF7"/>
    <w:rsid w:val="005351E8"/>
    <w:rsid w:val="00536BFA"/>
    <w:rsid w:val="00537390"/>
    <w:rsid w:val="005443F9"/>
    <w:rsid w:val="00546400"/>
    <w:rsid w:val="00546E54"/>
    <w:rsid w:val="005529EF"/>
    <w:rsid w:val="0055497B"/>
    <w:rsid w:val="00554FC9"/>
    <w:rsid w:val="005559D1"/>
    <w:rsid w:val="005565CA"/>
    <w:rsid w:val="00563D70"/>
    <w:rsid w:val="005662D6"/>
    <w:rsid w:val="00572021"/>
    <w:rsid w:val="00572114"/>
    <w:rsid w:val="0057409B"/>
    <w:rsid w:val="00575350"/>
    <w:rsid w:val="005756A3"/>
    <w:rsid w:val="00575B23"/>
    <w:rsid w:val="00581FFE"/>
    <w:rsid w:val="00582AFE"/>
    <w:rsid w:val="00584061"/>
    <w:rsid w:val="00584C5C"/>
    <w:rsid w:val="005915ED"/>
    <w:rsid w:val="0059253B"/>
    <w:rsid w:val="00593357"/>
    <w:rsid w:val="00595B50"/>
    <w:rsid w:val="00596BE8"/>
    <w:rsid w:val="005A0E21"/>
    <w:rsid w:val="005A1077"/>
    <w:rsid w:val="005A40F5"/>
    <w:rsid w:val="005A5F70"/>
    <w:rsid w:val="005A622B"/>
    <w:rsid w:val="005B0909"/>
    <w:rsid w:val="005B27FF"/>
    <w:rsid w:val="005B4107"/>
    <w:rsid w:val="005B6573"/>
    <w:rsid w:val="005B6E91"/>
    <w:rsid w:val="005C23C3"/>
    <w:rsid w:val="005C4731"/>
    <w:rsid w:val="005C4D6D"/>
    <w:rsid w:val="005C52A4"/>
    <w:rsid w:val="005C7971"/>
    <w:rsid w:val="005D0579"/>
    <w:rsid w:val="005D0E24"/>
    <w:rsid w:val="005D159D"/>
    <w:rsid w:val="005D1696"/>
    <w:rsid w:val="005D1785"/>
    <w:rsid w:val="005D2643"/>
    <w:rsid w:val="005D451B"/>
    <w:rsid w:val="005D4B30"/>
    <w:rsid w:val="005D552D"/>
    <w:rsid w:val="005D7B18"/>
    <w:rsid w:val="005E01E7"/>
    <w:rsid w:val="005E371F"/>
    <w:rsid w:val="005E3E6B"/>
    <w:rsid w:val="005E4818"/>
    <w:rsid w:val="005E5752"/>
    <w:rsid w:val="005F240C"/>
    <w:rsid w:val="005F2F07"/>
    <w:rsid w:val="005F481F"/>
    <w:rsid w:val="005F4855"/>
    <w:rsid w:val="005F5580"/>
    <w:rsid w:val="005F5EFE"/>
    <w:rsid w:val="005F649B"/>
    <w:rsid w:val="0060015F"/>
    <w:rsid w:val="006008D7"/>
    <w:rsid w:val="00601E77"/>
    <w:rsid w:val="0061028B"/>
    <w:rsid w:val="00612900"/>
    <w:rsid w:val="006129CC"/>
    <w:rsid w:val="00616079"/>
    <w:rsid w:val="00616568"/>
    <w:rsid w:val="00616DB2"/>
    <w:rsid w:val="00620232"/>
    <w:rsid w:val="006225FC"/>
    <w:rsid w:val="00622DDE"/>
    <w:rsid w:val="00623AE3"/>
    <w:rsid w:val="00626E69"/>
    <w:rsid w:val="006312AB"/>
    <w:rsid w:val="00632064"/>
    <w:rsid w:val="00634420"/>
    <w:rsid w:val="00634C8B"/>
    <w:rsid w:val="00635F2E"/>
    <w:rsid w:val="00636060"/>
    <w:rsid w:val="00640E9F"/>
    <w:rsid w:val="00642333"/>
    <w:rsid w:val="0064273A"/>
    <w:rsid w:val="00642CA6"/>
    <w:rsid w:val="00643806"/>
    <w:rsid w:val="0064527F"/>
    <w:rsid w:val="00645743"/>
    <w:rsid w:val="006514DA"/>
    <w:rsid w:val="00654665"/>
    <w:rsid w:val="006561DD"/>
    <w:rsid w:val="00656ECE"/>
    <w:rsid w:val="006574E6"/>
    <w:rsid w:val="00657B5D"/>
    <w:rsid w:val="00660157"/>
    <w:rsid w:val="006612BF"/>
    <w:rsid w:val="00661531"/>
    <w:rsid w:val="0066158B"/>
    <w:rsid w:val="00661B51"/>
    <w:rsid w:val="00662045"/>
    <w:rsid w:val="00662C63"/>
    <w:rsid w:val="00662E4C"/>
    <w:rsid w:val="00663298"/>
    <w:rsid w:val="006632BB"/>
    <w:rsid w:val="006651FF"/>
    <w:rsid w:val="00665DD7"/>
    <w:rsid w:val="00666C36"/>
    <w:rsid w:val="00666E2C"/>
    <w:rsid w:val="00672539"/>
    <w:rsid w:val="00673506"/>
    <w:rsid w:val="00675111"/>
    <w:rsid w:val="00675C40"/>
    <w:rsid w:val="0068046A"/>
    <w:rsid w:val="0068167E"/>
    <w:rsid w:val="00683B77"/>
    <w:rsid w:val="00685C3F"/>
    <w:rsid w:val="006873F6"/>
    <w:rsid w:val="00691764"/>
    <w:rsid w:val="00694BA7"/>
    <w:rsid w:val="00695020"/>
    <w:rsid w:val="006959E3"/>
    <w:rsid w:val="00695C53"/>
    <w:rsid w:val="006A01BA"/>
    <w:rsid w:val="006A0538"/>
    <w:rsid w:val="006A2525"/>
    <w:rsid w:val="006A25B7"/>
    <w:rsid w:val="006A26A4"/>
    <w:rsid w:val="006A353E"/>
    <w:rsid w:val="006A6431"/>
    <w:rsid w:val="006B0668"/>
    <w:rsid w:val="006B0673"/>
    <w:rsid w:val="006B094B"/>
    <w:rsid w:val="006B0B72"/>
    <w:rsid w:val="006B123C"/>
    <w:rsid w:val="006B1C0A"/>
    <w:rsid w:val="006B1E1C"/>
    <w:rsid w:val="006B29D7"/>
    <w:rsid w:val="006B3D73"/>
    <w:rsid w:val="006B4B4C"/>
    <w:rsid w:val="006B64B1"/>
    <w:rsid w:val="006C0143"/>
    <w:rsid w:val="006C070F"/>
    <w:rsid w:val="006C10D4"/>
    <w:rsid w:val="006C2ED1"/>
    <w:rsid w:val="006C319D"/>
    <w:rsid w:val="006C370B"/>
    <w:rsid w:val="006C38B6"/>
    <w:rsid w:val="006C47FF"/>
    <w:rsid w:val="006C53BE"/>
    <w:rsid w:val="006C5EC0"/>
    <w:rsid w:val="006D3F3D"/>
    <w:rsid w:val="006D5097"/>
    <w:rsid w:val="006D6FBF"/>
    <w:rsid w:val="006D7F42"/>
    <w:rsid w:val="006E4DF0"/>
    <w:rsid w:val="006F1B2E"/>
    <w:rsid w:val="006F2BA6"/>
    <w:rsid w:val="006F3955"/>
    <w:rsid w:val="006F3D01"/>
    <w:rsid w:val="006F3EA4"/>
    <w:rsid w:val="006F4E06"/>
    <w:rsid w:val="006F5773"/>
    <w:rsid w:val="00700145"/>
    <w:rsid w:val="00700BAF"/>
    <w:rsid w:val="00700CD2"/>
    <w:rsid w:val="00702919"/>
    <w:rsid w:val="00702DEA"/>
    <w:rsid w:val="00703519"/>
    <w:rsid w:val="0070388D"/>
    <w:rsid w:val="00705C5F"/>
    <w:rsid w:val="00707A40"/>
    <w:rsid w:val="0071002D"/>
    <w:rsid w:val="0071012B"/>
    <w:rsid w:val="00711BEF"/>
    <w:rsid w:val="00712888"/>
    <w:rsid w:val="007128A3"/>
    <w:rsid w:val="00713475"/>
    <w:rsid w:val="00714FCE"/>
    <w:rsid w:val="0071589D"/>
    <w:rsid w:val="00716A89"/>
    <w:rsid w:val="00720BE9"/>
    <w:rsid w:val="00724631"/>
    <w:rsid w:val="00725B42"/>
    <w:rsid w:val="007266F0"/>
    <w:rsid w:val="007269C7"/>
    <w:rsid w:val="007274F4"/>
    <w:rsid w:val="0073068E"/>
    <w:rsid w:val="00730A08"/>
    <w:rsid w:val="00733D83"/>
    <w:rsid w:val="0073490B"/>
    <w:rsid w:val="007349A4"/>
    <w:rsid w:val="007376D1"/>
    <w:rsid w:val="0073770A"/>
    <w:rsid w:val="00742A09"/>
    <w:rsid w:val="00743A0C"/>
    <w:rsid w:val="00745399"/>
    <w:rsid w:val="00745680"/>
    <w:rsid w:val="00745713"/>
    <w:rsid w:val="0074641F"/>
    <w:rsid w:val="00746631"/>
    <w:rsid w:val="00750136"/>
    <w:rsid w:val="007508F5"/>
    <w:rsid w:val="00752229"/>
    <w:rsid w:val="007523F4"/>
    <w:rsid w:val="00752633"/>
    <w:rsid w:val="00753B6A"/>
    <w:rsid w:val="0075491D"/>
    <w:rsid w:val="007579F7"/>
    <w:rsid w:val="007624DA"/>
    <w:rsid w:val="0076330C"/>
    <w:rsid w:val="0076509B"/>
    <w:rsid w:val="00765ED3"/>
    <w:rsid w:val="00767733"/>
    <w:rsid w:val="00770193"/>
    <w:rsid w:val="007707E3"/>
    <w:rsid w:val="007766B3"/>
    <w:rsid w:val="0077779F"/>
    <w:rsid w:val="00777C59"/>
    <w:rsid w:val="007818A8"/>
    <w:rsid w:val="00781AE8"/>
    <w:rsid w:val="007836CA"/>
    <w:rsid w:val="0078422A"/>
    <w:rsid w:val="007867E9"/>
    <w:rsid w:val="007868F9"/>
    <w:rsid w:val="007903A3"/>
    <w:rsid w:val="007941B1"/>
    <w:rsid w:val="007944BF"/>
    <w:rsid w:val="00796D52"/>
    <w:rsid w:val="00797422"/>
    <w:rsid w:val="007A0103"/>
    <w:rsid w:val="007A0CEA"/>
    <w:rsid w:val="007A0E41"/>
    <w:rsid w:val="007A0FEB"/>
    <w:rsid w:val="007A2870"/>
    <w:rsid w:val="007A3140"/>
    <w:rsid w:val="007A33ED"/>
    <w:rsid w:val="007A3B35"/>
    <w:rsid w:val="007A3DAC"/>
    <w:rsid w:val="007A4A82"/>
    <w:rsid w:val="007A5078"/>
    <w:rsid w:val="007A6875"/>
    <w:rsid w:val="007A7E78"/>
    <w:rsid w:val="007B1289"/>
    <w:rsid w:val="007B187A"/>
    <w:rsid w:val="007B2919"/>
    <w:rsid w:val="007B3A60"/>
    <w:rsid w:val="007B4ED0"/>
    <w:rsid w:val="007B537B"/>
    <w:rsid w:val="007B5BCE"/>
    <w:rsid w:val="007B68A5"/>
    <w:rsid w:val="007C395B"/>
    <w:rsid w:val="007D18D8"/>
    <w:rsid w:val="007D36B0"/>
    <w:rsid w:val="007D74EA"/>
    <w:rsid w:val="007E19EF"/>
    <w:rsid w:val="007E30CF"/>
    <w:rsid w:val="007E428F"/>
    <w:rsid w:val="007E5D8D"/>
    <w:rsid w:val="007E6599"/>
    <w:rsid w:val="007E7A71"/>
    <w:rsid w:val="007F001F"/>
    <w:rsid w:val="007F0DB3"/>
    <w:rsid w:val="007F1BAD"/>
    <w:rsid w:val="007F1C06"/>
    <w:rsid w:val="007F41B4"/>
    <w:rsid w:val="007F4615"/>
    <w:rsid w:val="007F4C4E"/>
    <w:rsid w:val="007F5619"/>
    <w:rsid w:val="007F7E5B"/>
    <w:rsid w:val="0080000E"/>
    <w:rsid w:val="00800C0B"/>
    <w:rsid w:val="00801238"/>
    <w:rsid w:val="00805A99"/>
    <w:rsid w:val="008071DA"/>
    <w:rsid w:val="00807451"/>
    <w:rsid w:val="0081050E"/>
    <w:rsid w:val="008116E8"/>
    <w:rsid w:val="008121AB"/>
    <w:rsid w:val="00813838"/>
    <w:rsid w:val="00813C92"/>
    <w:rsid w:val="00813FF4"/>
    <w:rsid w:val="0081512D"/>
    <w:rsid w:val="0081733D"/>
    <w:rsid w:val="008174AF"/>
    <w:rsid w:val="008175EA"/>
    <w:rsid w:val="00820A5F"/>
    <w:rsid w:val="00821BEA"/>
    <w:rsid w:val="00821E8B"/>
    <w:rsid w:val="008237C5"/>
    <w:rsid w:val="00824494"/>
    <w:rsid w:val="008245F2"/>
    <w:rsid w:val="0082508C"/>
    <w:rsid w:val="00826BD3"/>
    <w:rsid w:val="00826CD1"/>
    <w:rsid w:val="00827EE4"/>
    <w:rsid w:val="00831C86"/>
    <w:rsid w:val="008320D2"/>
    <w:rsid w:val="008336CC"/>
    <w:rsid w:val="008347DA"/>
    <w:rsid w:val="00836924"/>
    <w:rsid w:val="0083796A"/>
    <w:rsid w:val="00840718"/>
    <w:rsid w:val="00840AD2"/>
    <w:rsid w:val="008418FA"/>
    <w:rsid w:val="0084196E"/>
    <w:rsid w:val="0084721B"/>
    <w:rsid w:val="00847C36"/>
    <w:rsid w:val="00851EBE"/>
    <w:rsid w:val="008526A8"/>
    <w:rsid w:val="00852B89"/>
    <w:rsid w:val="0085462F"/>
    <w:rsid w:val="00860846"/>
    <w:rsid w:val="00860B5D"/>
    <w:rsid w:val="00861741"/>
    <w:rsid w:val="0086373F"/>
    <w:rsid w:val="00863C0C"/>
    <w:rsid w:val="0086453A"/>
    <w:rsid w:val="00870A24"/>
    <w:rsid w:val="00872DA5"/>
    <w:rsid w:val="008744B7"/>
    <w:rsid w:val="0087628E"/>
    <w:rsid w:val="008768EA"/>
    <w:rsid w:val="00877ACC"/>
    <w:rsid w:val="00882A8D"/>
    <w:rsid w:val="00883A9B"/>
    <w:rsid w:val="008841D4"/>
    <w:rsid w:val="0088436B"/>
    <w:rsid w:val="0088661C"/>
    <w:rsid w:val="0088794F"/>
    <w:rsid w:val="00891CBA"/>
    <w:rsid w:val="00894317"/>
    <w:rsid w:val="0089513F"/>
    <w:rsid w:val="0089540F"/>
    <w:rsid w:val="008A01C8"/>
    <w:rsid w:val="008A2204"/>
    <w:rsid w:val="008A2C26"/>
    <w:rsid w:val="008A33A0"/>
    <w:rsid w:val="008A454C"/>
    <w:rsid w:val="008A478E"/>
    <w:rsid w:val="008A6011"/>
    <w:rsid w:val="008B20BA"/>
    <w:rsid w:val="008B2C9A"/>
    <w:rsid w:val="008B44AC"/>
    <w:rsid w:val="008B55E8"/>
    <w:rsid w:val="008B5AC1"/>
    <w:rsid w:val="008C19AD"/>
    <w:rsid w:val="008C1A44"/>
    <w:rsid w:val="008C3F46"/>
    <w:rsid w:val="008C4799"/>
    <w:rsid w:val="008C4C97"/>
    <w:rsid w:val="008C5FA6"/>
    <w:rsid w:val="008C653E"/>
    <w:rsid w:val="008C76EA"/>
    <w:rsid w:val="008D1158"/>
    <w:rsid w:val="008D13B5"/>
    <w:rsid w:val="008D2B68"/>
    <w:rsid w:val="008D4C36"/>
    <w:rsid w:val="008D53C0"/>
    <w:rsid w:val="008D5A99"/>
    <w:rsid w:val="008E035C"/>
    <w:rsid w:val="008E1947"/>
    <w:rsid w:val="008E301A"/>
    <w:rsid w:val="008E3371"/>
    <w:rsid w:val="008E3519"/>
    <w:rsid w:val="008E7FB4"/>
    <w:rsid w:val="008F1EBF"/>
    <w:rsid w:val="008F2430"/>
    <w:rsid w:val="008F297F"/>
    <w:rsid w:val="008F2D49"/>
    <w:rsid w:val="008F2F98"/>
    <w:rsid w:val="008F34AE"/>
    <w:rsid w:val="008F4233"/>
    <w:rsid w:val="008F5699"/>
    <w:rsid w:val="008F5E80"/>
    <w:rsid w:val="008F7A03"/>
    <w:rsid w:val="00901A9E"/>
    <w:rsid w:val="009056D2"/>
    <w:rsid w:val="00907314"/>
    <w:rsid w:val="00910956"/>
    <w:rsid w:val="00917FB4"/>
    <w:rsid w:val="00920FDE"/>
    <w:rsid w:val="00921748"/>
    <w:rsid w:val="00923A00"/>
    <w:rsid w:val="00924144"/>
    <w:rsid w:val="00924DBB"/>
    <w:rsid w:val="009264F0"/>
    <w:rsid w:val="00927CE5"/>
    <w:rsid w:val="0093155C"/>
    <w:rsid w:val="00931954"/>
    <w:rsid w:val="00931EAC"/>
    <w:rsid w:val="0093264E"/>
    <w:rsid w:val="00936F92"/>
    <w:rsid w:val="009374D9"/>
    <w:rsid w:val="00937BE2"/>
    <w:rsid w:val="00937F7E"/>
    <w:rsid w:val="0094271C"/>
    <w:rsid w:val="009442E1"/>
    <w:rsid w:val="00946D36"/>
    <w:rsid w:val="00946D9F"/>
    <w:rsid w:val="0095119E"/>
    <w:rsid w:val="00952F9B"/>
    <w:rsid w:val="00953326"/>
    <w:rsid w:val="009533CE"/>
    <w:rsid w:val="00955ED8"/>
    <w:rsid w:val="009570F4"/>
    <w:rsid w:val="00961AB0"/>
    <w:rsid w:val="00962E4F"/>
    <w:rsid w:val="00964B92"/>
    <w:rsid w:val="009658F6"/>
    <w:rsid w:val="00967D2F"/>
    <w:rsid w:val="0097153C"/>
    <w:rsid w:val="009729B1"/>
    <w:rsid w:val="00975236"/>
    <w:rsid w:val="00977543"/>
    <w:rsid w:val="00977878"/>
    <w:rsid w:val="009812FC"/>
    <w:rsid w:val="009838E1"/>
    <w:rsid w:val="00986080"/>
    <w:rsid w:val="00987C9B"/>
    <w:rsid w:val="00993041"/>
    <w:rsid w:val="00993C4A"/>
    <w:rsid w:val="00994858"/>
    <w:rsid w:val="00994DB8"/>
    <w:rsid w:val="00995635"/>
    <w:rsid w:val="009964BB"/>
    <w:rsid w:val="00996E07"/>
    <w:rsid w:val="009A007A"/>
    <w:rsid w:val="009A0CC9"/>
    <w:rsid w:val="009A1132"/>
    <w:rsid w:val="009A59ED"/>
    <w:rsid w:val="009A5F39"/>
    <w:rsid w:val="009A6F6A"/>
    <w:rsid w:val="009A785E"/>
    <w:rsid w:val="009A7F33"/>
    <w:rsid w:val="009B0DE2"/>
    <w:rsid w:val="009B24E5"/>
    <w:rsid w:val="009B4491"/>
    <w:rsid w:val="009B61BE"/>
    <w:rsid w:val="009C029F"/>
    <w:rsid w:val="009C0F60"/>
    <w:rsid w:val="009C16CB"/>
    <w:rsid w:val="009C2FDF"/>
    <w:rsid w:val="009C42B9"/>
    <w:rsid w:val="009C4642"/>
    <w:rsid w:val="009C5633"/>
    <w:rsid w:val="009C6311"/>
    <w:rsid w:val="009C6C59"/>
    <w:rsid w:val="009C778F"/>
    <w:rsid w:val="009D1B4D"/>
    <w:rsid w:val="009D7463"/>
    <w:rsid w:val="009E130B"/>
    <w:rsid w:val="009E2FBD"/>
    <w:rsid w:val="009F011F"/>
    <w:rsid w:val="009F0C66"/>
    <w:rsid w:val="009F2209"/>
    <w:rsid w:val="009F228F"/>
    <w:rsid w:val="009F27A1"/>
    <w:rsid w:val="009F4961"/>
    <w:rsid w:val="00A00738"/>
    <w:rsid w:val="00A00935"/>
    <w:rsid w:val="00A01753"/>
    <w:rsid w:val="00A024B6"/>
    <w:rsid w:val="00A041BD"/>
    <w:rsid w:val="00A04338"/>
    <w:rsid w:val="00A0456F"/>
    <w:rsid w:val="00A06169"/>
    <w:rsid w:val="00A0643C"/>
    <w:rsid w:val="00A06501"/>
    <w:rsid w:val="00A071A6"/>
    <w:rsid w:val="00A10A60"/>
    <w:rsid w:val="00A10DAB"/>
    <w:rsid w:val="00A122CA"/>
    <w:rsid w:val="00A143FC"/>
    <w:rsid w:val="00A155CB"/>
    <w:rsid w:val="00A17E29"/>
    <w:rsid w:val="00A206EB"/>
    <w:rsid w:val="00A2238C"/>
    <w:rsid w:val="00A243CE"/>
    <w:rsid w:val="00A2450E"/>
    <w:rsid w:val="00A245ED"/>
    <w:rsid w:val="00A24F0A"/>
    <w:rsid w:val="00A25793"/>
    <w:rsid w:val="00A26884"/>
    <w:rsid w:val="00A30D39"/>
    <w:rsid w:val="00A318B8"/>
    <w:rsid w:val="00A31B01"/>
    <w:rsid w:val="00A335EA"/>
    <w:rsid w:val="00A35ECF"/>
    <w:rsid w:val="00A3658C"/>
    <w:rsid w:val="00A36A00"/>
    <w:rsid w:val="00A376B6"/>
    <w:rsid w:val="00A37803"/>
    <w:rsid w:val="00A37EFE"/>
    <w:rsid w:val="00A41768"/>
    <w:rsid w:val="00A428F5"/>
    <w:rsid w:val="00A4295C"/>
    <w:rsid w:val="00A43CBD"/>
    <w:rsid w:val="00A44D56"/>
    <w:rsid w:val="00A44D60"/>
    <w:rsid w:val="00A458B1"/>
    <w:rsid w:val="00A46086"/>
    <w:rsid w:val="00A4666F"/>
    <w:rsid w:val="00A5180A"/>
    <w:rsid w:val="00A52797"/>
    <w:rsid w:val="00A52CC1"/>
    <w:rsid w:val="00A543B6"/>
    <w:rsid w:val="00A55FA3"/>
    <w:rsid w:val="00A573D5"/>
    <w:rsid w:val="00A620B3"/>
    <w:rsid w:val="00A67486"/>
    <w:rsid w:val="00A676CE"/>
    <w:rsid w:val="00A6776D"/>
    <w:rsid w:val="00A72E4D"/>
    <w:rsid w:val="00A74202"/>
    <w:rsid w:val="00A744E4"/>
    <w:rsid w:val="00A74831"/>
    <w:rsid w:val="00A74E68"/>
    <w:rsid w:val="00A76358"/>
    <w:rsid w:val="00A808C7"/>
    <w:rsid w:val="00A81CBF"/>
    <w:rsid w:val="00A82865"/>
    <w:rsid w:val="00A82FA3"/>
    <w:rsid w:val="00A83A49"/>
    <w:rsid w:val="00A90424"/>
    <w:rsid w:val="00A90697"/>
    <w:rsid w:val="00A93E0D"/>
    <w:rsid w:val="00A9490F"/>
    <w:rsid w:val="00A94B53"/>
    <w:rsid w:val="00A95971"/>
    <w:rsid w:val="00A971EB"/>
    <w:rsid w:val="00AA16CE"/>
    <w:rsid w:val="00AA21AB"/>
    <w:rsid w:val="00AA3B3F"/>
    <w:rsid w:val="00AA5606"/>
    <w:rsid w:val="00AA69F0"/>
    <w:rsid w:val="00AA793C"/>
    <w:rsid w:val="00AB0001"/>
    <w:rsid w:val="00AB0A88"/>
    <w:rsid w:val="00AB1214"/>
    <w:rsid w:val="00AB1738"/>
    <w:rsid w:val="00AB249A"/>
    <w:rsid w:val="00AB33D2"/>
    <w:rsid w:val="00AB4C20"/>
    <w:rsid w:val="00AB76B8"/>
    <w:rsid w:val="00AB7A40"/>
    <w:rsid w:val="00AC53E7"/>
    <w:rsid w:val="00AC5E00"/>
    <w:rsid w:val="00AC71E8"/>
    <w:rsid w:val="00AC7AA0"/>
    <w:rsid w:val="00AD07FD"/>
    <w:rsid w:val="00AD14D2"/>
    <w:rsid w:val="00AD2231"/>
    <w:rsid w:val="00AD2762"/>
    <w:rsid w:val="00AD3EF5"/>
    <w:rsid w:val="00AD3F2B"/>
    <w:rsid w:val="00AE0D5D"/>
    <w:rsid w:val="00AE0EF8"/>
    <w:rsid w:val="00AE66C9"/>
    <w:rsid w:val="00AE69A6"/>
    <w:rsid w:val="00AF1C5E"/>
    <w:rsid w:val="00AF2878"/>
    <w:rsid w:val="00B00B56"/>
    <w:rsid w:val="00B02524"/>
    <w:rsid w:val="00B02765"/>
    <w:rsid w:val="00B03DF7"/>
    <w:rsid w:val="00B05BFA"/>
    <w:rsid w:val="00B07069"/>
    <w:rsid w:val="00B07558"/>
    <w:rsid w:val="00B12B32"/>
    <w:rsid w:val="00B13FF1"/>
    <w:rsid w:val="00B14171"/>
    <w:rsid w:val="00B148A3"/>
    <w:rsid w:val="00B1796B"/>
    <w:rsid w:val="00B17A72"/>
    <w:rsid w:val="00B20B43"/>
    <w:rsid w:val="00B20B49"/>
    <w:rsid w:val="00B20CDD"/>
    <w:rsid w:val="00B20DFA"/>
    <w:rsid w:val="00B234DD"/>
    <w:rsid w:val="00B2493E"/>
    <w:rsid w:val="00B25F5F"/>
    <w:rsid w:val="00B2643F"/>
    <w:rsid w:val="00B26470"/>
    <w:rsid w:val="00B26C95"/>
    <w:rsid w:val="00B327F2"/>
    <w:rsid w:val="00B329DC"/>
    <w:rsid w:val="00B3315C"/>
    <w:rsid w:val="00B33810"/>
    <w:rsid w:val="00B34D3F"/>
    <w:rsid w:val="00B36D87"/>
    <w:rsid w:val="00B42AC5"/>
    <w:rsid w:val="00B434C9"/>
    <w:rsid w:val="00B44D38"/>
    <w:rsid w:val="00B507B4"/>
    <w:rsid w:val="00B5167C"/>
    <w:rsid w:val="00B52F6D"/>
    <w:rsid w:val="00B53A00"/>
    <w:rsid w:val="00B53C05"/>
    <w:rsid w:val="00B5617E"/>
    <w:rsid w:val="00B56DB5"/>
    <w:rsid w:val="00B56E00"/>
    <w:rsid w:val="00B60F20"/>
    <w:rsid w:val="00B62569"/>
    <w:rsid w:val="00B631EC"/>
    <w:rsid w:val="00B63BAC"/>
    <w:rsid w:val="00B64773"/>
    <w:rsid w:val="00B64F00"/>
    <w:rsid w:val="00B668C1"/>
    <w:rsid w:val="00B71389"/>
    <w:rsid w:val="00B73E47"/>
    <w:rsid w:val="00B74E34"/>
    <w:rsid w:val="00B74FAA"/>
    <w:rsid w:val="00B75F10"/>
    <w:rsid w:val="00B77327"/>
    <w:rsid w:val="00B83681"/>
    <w:rsid w:val="00B85A0C"/>
    <w:rsid w:val="00B85FA1"/>
    <w:rsid w:val="00B86241"/>
    <w:rsid w:val="00B87FC9"/>
    <w:rsid w:val="00B92EA1"/>
    <w:rsid w:val="00B931D8"/>
    <w:rsid w:val="00B95FC6"/>
    <w:rsid w:val="00B9723C"/>
    <w:rsid w:val="00B97D74"/>
    <w:rsid w:val="00B97E07"/>
    <w:rsid w:val="00BA0C9D"/>
    <w:rsid w:val="00BA327D"/>
    <w:rsid w:val="00BA4216"/>
    <w:rsid w:val="00BA4A84"/>
    <w:rsid w:val="00BA5921"/>
    <w:rsid w:val="00BA5E73"/>
    <w:rsid w:val="00BA7349"/>
    <w:rsid w:val="00BA781F"/>
    <w:rsid w:val="00BB0E83"/>
    <w:rsid w:val="00BB5DAB"/>
    <w:rsid w:val="00BB6FAD"/>
    <w:rsid w:val="00BC138D"/>
    <w:rsid w:val="00BD1241"/>
    <w:rsid w:val="00BD15B3"/>
    <w:rsid w:val="00BD4D4B"/>
    <w:rsid w:val="00BD5A13"/>
    <w:rsid w:val="00BE0EFE"/>
    <w:rsid w:val="00BE64B4"/>
    <w:rsid w:val="00BF0192"/>
    <w:rsid w:val="00BF5ED4"/>
    <w:rsid w:val="00BF731F"/>
    <w:rsid w:val="00C02CD8"/>
    <w:rsid w:val="00C03F3D"/>
    <w:rsid w:val="00C04C7E"/>
    <w:rsid w:val="00C0570F"/>
    <w:rsid w:val="00C0604C"/>
    <w:rsid w:val="00C063D4"/>
    <w:rsid w:val="00C122F4"/>
    <w:rsid w:val="00C1326D"/>
    <w:rsid w:val="00C14913"/>
    <w:rsid w:val="00C14C7C"/>
    <w:rsid w:val="00C21C3E"/>
    <w:rsid w:val="00C23164"/>
    <w:rsid w:val="00C23E03"/>
    <w:rsid w:val="00C241C7"/>
    <w:rsid w:val="00C24D7D"/>
    <w:rsid w:val="00C270BF"/>
    <w:rsid w:val="00C272F7"/>
    <w:rsid w:val="00C27959"/>
    <w:rsid w:val="00C31F46"/>
    <w:rsid w:val="00C32F96"/>
    <w:rsid w:val="00C371E7"/>
    <w:rsid w:val="00C402B1"/>
    <w:rsid w:val="00C406BD"/>
    <w:rsid w:val="00C40ADE"/>
    <w:rsid w:val="00C4123B"/>
    <w:rsid w:val="00C42549"/>
    <w:rsid w:val="00C44DDF"/>
    <w:rsid w:val="00C47033"/>
    <w:rsid w:val="00C47911"/>
    <w:rsid w:val="00C47B53"/>
    <w:rsid w:val="00C5064F"/>
    <w:rsid w:val="00C50C4F"/>
    <w:rsid w:val="00C5176D"/>
    <w:rsid w:val="00C52BE9"/>
    <w:rsid w:val="00C536AB"/>
    <w:rsid w:val="00C5381F"/>
    <w:rsid w:val="00C54DAE"/>
    <w:rsid w:val="00C5676E"/>
    <w:rsid w:val="00C64635"/>
    <w:rsid w:val="00C64A38"/>
    <w:rsid w:val="00C64B8C"/>
    <w:rsid w:val="00C652F6"/>
    <w:rsid w:val="00C6655D"/>
    <w:rsid w:val="00C67A17"/>
    <w:rsid w:val="00C701D5"/>
    <w:rsid w:val="00C72466"/>
    <w:rsid w:val="00C72AA4"/>
    <w:rsid w:val="00C73524"/>
    <w:rsid w:val="00C73F41"/>
    <w:rsid w:val="00C75632"/>
    <w:rsid w:val="00C761D4"/>
    <w:rsid w:val="00C768F9"/>
    <w:rsid w:val="00C8118F"/>
    <w:rsid w:val="00C81259"/>
    <w:rsid w:val="00C8209B"/>
    <w:rsid w:val="00C83ACD"/>
    <w:rsid w:val="00C841CC"/>
    <w:rsid w:val="00C85645"/>
    <w:rsid w:val="00C8619C"/>
    <w:rsid w:val="00C86530"/>
    <w:rsid w:val="00C86ECA"/>
    <w:rsid w:val="00C86EE8"/>
    <w:rsid w:val="00C86F19"/>
    <w:rsid w:val="00C97AB2"/>
    <w:rsid w:val="00CA0A24"/>
    <w:rsid w:val="00CA0A5A"/>
    <w:rsid w:val="00CA2A3C"/>
    <w:rsid w:val="00CB0270"/>
    <w:rsid w:val="00CB0FF1"/>
    <w:rsid w:val="00CB17E0"/>
    <w:rsid w:val="00CB2B4F"/>
    <w:rsid w:val="00CB4692"/>
    <w:rsid w:val="00CB6274"/>
    <w:rsid w:val="00CC083A"/>
    <w:rsid w:val="00CC124C"/>
    <w:rsid w:val="00CC17A8"/>
    <w:rsid w:val="00CC20BF"/>
    <w:rsid w:val="00CC359C"/>
    <w:rsid w:val="00CC39F8"/>
    <w:rsid w:val="00CC4AEE"/>
    <w:rsid w:val="00CC500E"/>
    <w:rsid w:val="00CC5FCE"/>
    <w:rsid w:val="00CC60B3"/>
    <w:rsid w:val="00CC7E2A"/>
    <w:rsid w:val="00CD06DF"/>
    <w:rsid w:val="00CD108C"/>
    <w:rsid w:val="00CD5B73"/>
    <w:rsid w:val="00CD6B30"/>
    <w:rsid w:val="00CD6EE0"/>
    <w:rsid w:val="00CE0907"/>
    <w:rsid w:val="00CE210A"/>
    <w:rsid w:val="00CE2B05"/>
    <w:rsid w:val="00CE2F14"/>
    <w:rsid w:val="00CE4FC7"/>
    <w:rsid w:val="00CE5769"/>
    <w:rsid w:val="00CE58EB"/>
    <w:rsid w:val="00CE61AB"/>
    <w:rsid w:val="00CE684E"/>
    <w:rsid w:val="00CE6C5F"/>
    <w:rsid w:val="00CE6CB5"/>
    <w:rsid w:val="00CE7203"/>
    <w:rsid w:val="00CE7AC4"/>
    <w:rsid w:val="00CF09F5"/>
    <w:rsid w:val="00CF0D15"/>
    <w:rsid w:val="00CF3275"/>
    <w:rsid w:val="00CF4F4B"/>
    <w:rsid w:val="00CF67B9"/>
    <w:rsid w:val="00CF76D1"/>
    <w:rsid w:val="00D019D5"/>
    <w:rsid w:val="00D02768"/>
    <w:rsid w:val="00D03FFF"/>
    <w:rsid w:val="00D04E39"/>
    <w:rsid w:val="00D04EA2"/>
    <w:rsid w:val="00D060B9"/>
    <w:rsid w:val="00D1044A"/>
    <w:rsid w:val="00D12603"/>
    <w:rsid w:val="00D12A0B"/>
    <w:rsid w:val="00D14298"/>
    <w:rsid w:val="00D16F2F"/>
    <w:rsid w:val="00D17588"/>
    <w:rsid w:val="00D21411"/>
    <w:rsid w:val="00D22888"/>
    <w:rsid w:val="00D2403D"/>
    <w:rsid w:val="00D26537"/>
    <w:rsid w:val="00D3074E"/>
    <w:rsid w:val="00D31F3F"/>
    <w:rsid w:val="00D3308D"/>
    <w:rsid w:val="00D332A7"/>
    <w:rsid w:val="00D333CB"/>
    <w:rsid w:val="00D34486"/>
    <w:rsid w:val="00D34983"/>
    <w:rsid w:val="00D35568"/>
    <w:rsid w:val="00D36E97"/>
    <w:rsid w:val="00D375CC"/>
    <w:rsid w:val="00D40C7A"/>
    <w:rsid w:val="00D47436"/>
    <w:rsid w:val="00D50F9E"/>
    <w:rsid w:val="00D51579"/>
    <w:rsid w:val="00D5263B"/>
    <w:rsid w:val="00D53792"/>
    <w:rsid w:val="00D5518A"/>
    <w:rsid w:val="00D567BA"/>
    <w:rsid w:val="00D613EB"/>
    <w:rsid w:val="00D6154A"/>
    <w:rsid w:val="00D63244"/>
    <w:rsid w:val="00D634A9"/>
    <w:rsid w:val="00D6469F"/>
    <w:rsid w:val="00D66CFD"/>
    <w:rsid w:val="00D715CA"/>
    <w:rsid w:val="00D71980"/>
    <w:rsid w:val="00D72984"/>
    <w:rsid w:val="00D72C10"/>
    <w:rsid w:val="00D7309C"/>
    <w:rsid w:val="00D7335C"/>
    <w:rsid w:val="00D73E3F"/>
    <w:rsid w:val="00D75A65"/>
    <w:rsid w:val="00D762F0"/>
    <w:rsid w:val="00D80E50"/>
    <w:rsid w:val="00D811E5"/>
    <w:rsid w:val="00D821AB"/>
    <w:rsid w:val="00D821DA"/>
    <w:rsid w:val="00D84E14"/>
    <w:rsid w:val="00D90A04"/>
    <w:rsid w:val="00D91A3D"/>
    <w:rsid w:val="00D921FE"/>
    <w:rsid w:val="00D92659"/>
    <w:rsid w:val="00D9394E"/>
    <w:rsid w:val="00D94084"/>
    <w:rsid w:val="00D9619C"/>
    <w:rsid w:val="00D967D1"/>
    <w:rsid w:val="00D976EE"/>
    <w:rsid w:val="00DA2283"/>
    <w:rsid w:val="00DA4121"/>
    <w:rsid w:val="00DA433C"/>
    <w:rsid w:val="00DA508A"/>
    <w:rsid w:val="00DA53E7"/>
    <w:rsid w:val="00DA5961"/>
    <w:rsid w:val="00DA70A1"/>
    <w:rsid w:val="00DA71B7"/>
    <w:rsid w:val="00DB055A"/>
    <w:rsid w:val="00DB1353"/>
    <w:rsid w:val="00DB245E"/>
    <w:rsid w:val="00DB2F1A"/>
    <w:rsid w:val="00DB35B1"/>
    <w:rsid w:val="00DC2E6E"/>
    <w:rsid w:val="00DC3120"/>
    <w:rsid w:val="00DC315D"/>
    <w:rsid w:val="00DC4674"/>
    <w:rsid w:val="00DC617F"/>
    <w:rsid w:val="00DC668A"/>
    <w:rsid w:val="00DC6BCA"/>
    <w:rsid w:val="00DC7BA0"/>
    <w:rsid w:val="00DD0CE6"/>
    <w:rsid w:val="00DD2D0B"/>
    <w:rsid w:val="00DD3A22"/>
    <w:rsid w:val="00DD43E4"/>
    <w:rsid w:val="00DD4C21"/>
    <w:rsid w:val="00DD5557"/>
    <w:rsid w:val="00DD762F"/>
    <w:rsid w:val="00DE00E6"/>
    <w:rsid w:val="00DE0385"/>
    <w:rsid w:val="00DE08D0"/>
    <w:rsid w:val="00DE2AE3"/>
    <w:rsid w:val="00DE3AF4"/>
    <w:rsid w:val="00DE4809"/>
    <w:rsid w:val="00DE51CD"/>
    <w:rsid w:val="00DE6F7B"/>
    <w:rsid w:val="00DE7F4F"/>
    <w:rsid w:val="00DF51CD"/>
    <w:rsid w:val="00DF68E8"/>
    <w:rsid w:val="00DF6A74"/>
    <w:rsid w:val="00E023E1"/>
    <w:rsid w:val="00E02D81"/>
    <w:rsid w:val="00E03C45"/>
    <w:rsid w:val="00E03E66"/>
    <w:rsid w:val="00E04FE5"/>
    <w:rsid w:val="00E06499"/>
    <w:rsid w:val="00E067A3"/>
    <w:rsid w:val="00E074CD"/>
    <w:rsid w:val="00E12864"/>
    <w:rsid w:val="00E131B1"/>
    <w:rsid w:val="00E131DD"/>
    <w:rsid w:val="00E15116"/>
    <w:rsid w:val="00E15858"/>
    <w:rsid w:val="00E170A4"/>
    <w:rsid w:val="00E17F83"/>
    <w:rsid w:val="00E23149"/>
    <w:rsid w:val="00E248B0"/>
    <w:rsid w:val="00E253B3"/>
    <w:rsid w:val="00E2611B"/>
    <w:rsid w:val="00E27874"/>
    <w:rsid w:val="00E300EF"/>
    <w:rsid w:val="00E31B62"/>
    <w:rsid w:val="00E33E31"/>
    <w:rsid w:val="00E33E90"/>
    <w:rsid w:val="00E40599"/>
    <w:rsid w:val="00E40A35"/>
    <w:rsid w:val="00E40DAC"/>
    <w:rsid w:val="00E414A3"/>
    <w:rsid w:val="00E4273A"/>
    <w:rsid w:val="00E439AA"/>
    <w:rsid w:val="00E4725E"/>
    <w:rsid w:val="00E50358"/>
    <w:rsid w:val="00E5189F"/>
    <w:rsid w:val="00E51BA2"/>
    <w:rsid w:val="00E531C9"/>
    <w:rsid w:val="00E53C1F"/>
    <w:rsid w:val="00E53F73"/>
    <w:rsid w:val="00E548D9"/>
    <w:rsid w:val="00E55ABC"/>
    <w:rsid w:val="00E56023"/>
    <w:rsid w:val="00E56793"/>
    <w:rsid w:val="00E56F88"/>
    <w:rsid w:val="00E57F79"/>
    <w:rsid w:val="00E60660"/>
    <w:rsid w:val="00E607EC"/>
    <w:rsid w:val="00E61B22"/>
    <w:rsid w:val="00E636D0"/>
    <w:rsid w:val="00E666F5"/>
    <w:rsid w:val="00E67CA7"/>
    <w:rsid w:val="00E706CC"/>
    <w:rsid w:val="00E70C50"/>
    <w:rsid w:val="00E717C0"/>
    <w:rsid w:val="00E718B3"/>
    <w:rsid w:val="00E71C83"/>
    <w:rsid w:val="00E733E0"/>
    <w:rsid w:val="00E75697"/>
    <w:rsid w:val="00E8098E"/>
    <w:rsid w:val="00E82328"/>
    <w:rsid w:val="00E828CD"/>
    <w:rsid w:val="00E84180"/>
    <w:rsid w:val="00E84D4F"/>
    <w:rsid w:val="00E84D94"/>
    <w:rsid w:val="00E859AF"/>
    <w:rsid w:val="00E865A7"/>
    <w:rsid w:val="00E87808"/>
    <w:rsid w:val="00E916C4"/>
    <w:rsid w:val="00E93551"/>
    <w:rsid w:val="00E939E7"/>
    <w:rsid w:val="00E94FE1"/>
    <w:rsid w:val="00E969BF"/>
    <w:rsid w:val="00E96D57"/>
    <w:rsid w:val="00E97C8E"/>
    <w:rsid w:val="00EA1097"/>
    <w:rsid w:val="00EA199F"/>
    <w:rsid w:val="00EA5801"/>
    <w:rsid w:val="00EA6D2A"/>
    <w:rsid w:val="00EA755A"/>
    <w:rsid w:val="00EA770D"/>
    <w:rsid w:val="00EA7B16"/>
    <w:rsid w:val="00EA7E82"/>
    <w:rsid w:val="00EB0E84"/>
    <w:rsid w:val="00EB29D4"/>
    <w:rsid w:val="00EB382A"/>
    <w:rsid w:val="00EB3CF1"/>
    <w:rsid w:val="00EB403F"/>
    <w:rsid w:val="00EB50BF"/>
    <w:rsid w:val="00EB53B8"/>
    <w:rsid w:val="00EC0B96"/>
    <w:rsid w:val="00EC14EE"/>
    <w:rsid w:val="00EC35B2"/>
    <w:rsid w:val="00EC3BC7"/>
    <w:rsid w:val="00EC4630"/>
    <w:rsid w:val="00EC7840"/>
    <w:rsid w:val="00ED0EE3"/>
    <w:rsid w:val="00ED1598"/>
    <w:rsid w:val="00ED2539"/>
    <w:rsid w:val="00ED3162"/>
    <w:rsid w:val="00ED4131"/>
    <w:rsid w:val="00ED441D"/>
    <w:rsid w:val="00ED79E9"/>
    <w:rsid w:val="00EE2E9B"/>
    <w:rsid w:val="00EE37C4"/>
    <w:rsid w:val="00EE3B74"/>
    <w:rsid w:val="00EE531D"/>
    <w:rsid w:val="00EE5868"/>
    <w:rsid w:val="00EE7ADA"/>
    <w:rsid w:val="00EF075E"/>
    <w:rsid w:val="00EF151A"/>
    <w:rsid w:val="00EF1E25"/>
    <w:rsid w:val="00EF32EE"/>
    <w:rsid w:val="00EF6EB1"/>
    <w:rsid w:val="00EF7655"/>
    <w:rsid w:val="00F00012"/>
    <w:rsid w:val="00F0091C"/>
    <w:rsid w:val="00F01669"/>
    <w:rsid w:val="00F01E74"/>
    <w:rsid w:val="00F033B6"/>
    <w:rsid w:val="00F070FB"/>
    <w:rsid w:val="00F114F1"/>
    <w:rsid w:val="00F14121"/>
    <w:rsid w:val="00F14B27"/>
    <w:rsid w:val="00F14B5D"/>
    <w:rsid w:val="00F15546"/>
    <w:rsid w:val="00F15FD6"/>
    <w:rsid w:val="00F16991"/>
    <w:rsid w:val="00F20A50"/>
    <w:rsid w:val="00F20E71"/>
    <w:rsid w:val="00F239F3"/>
    <w:rsid w:val="00F23A94"/>
    <w:rsid w:val="00F240DB"/>
    <w:rsid w:val="00F24BE8"/>
    <w:rsid w:val="00F25E70"/>
    <w:rsid w:val="00F25E80"/>
    <w:rsid w:val="00F30863"/>
    <w:rsid w:val="00F32E81"/>
    <w:rsid w:val="00F37CC6"/>
    <w:rsid w:val="00F41802"/>
    <w:rsid w:val="00F42618"/>
    <w:rsid w:val="00F4398B"/>
    <w:rsid w:val="00F44448"/>
    <w:rsid w:val="00F47241"/>
    <w:rsid w:val="00F478E9"/>
    <w:rsid w:val="00F51094"/>
    <w:rsid w:val="00F54CCD"/>
    <w:rsid w:val="00F57ECC"/>
    <w:rsid w:val="00F6154B"/>
    <w:rsid w:val="00F61994"/>
    <w:rsid w:val="00F622D2"/>
    <w:rsid w:val="00F62F78"/>
    <w:rsid w:val="00F65427"/>
    <w:rsid w:val="00F658BF"/>
    <w:rsid w:val="00F66424"/>
    <w:rsid w:val="00F71986"/>
    <w:rsid w:val="00F73990"/>
    <w:rsid w:val="00F73D2F"/>
    <w:rsid w:val="00F758EB"/>
    <w:rsid w:val="00F80B27"/>
    <w:rsid w:val="00F81507"/>
    <w:rsid w:val="00F81C58"/>
    <w:rsid w:val="00F83E9B"/>
    <w:rsid w:val="00F849DD"/>
    <w:rsid w:val="00F8623B"/>
    <w:rsid w:val="00F8663B"/>
    <w:rsid w:val="00F924BF"/>
    <w:rsid w:val="00F9366C"/>
    <w:rsid w:val="00F944BB"/>
    <w:rsid w:val="00F94A21"/>
    <w:rsid w:val="00F95520"/>
    <w:rsid w:val="00F96EEC"/>
    <w:rsid w:val="00F970C3"/>
    <w:rsid w:val="00FA45D2"/>
    <w:rsid w:val="00FA5537"/>
    <w:rsid w:val="00FA7875"/>
    <w:rsid w:val="00FB192B"/>
    <w:rsid w:val="00FB44A9"/>
    <w:rsid w:val="00FB5044"/>
    <w:rsid w:val="00FC1562"/>
    <w:rsid w:val="00FC1771"/>
    <w:rsid w:val="00FC2769"/>
    <w:rsid w:val="00FC2921"/>
    <w:rsid w:val="00FC2B1D"/>
    <w:rsid w:val="00FC3B16"/>
    <w:rsid w:val="00FC5BF7"/>
    <w:rsid w:val="00FC7784"/>
    <w:rsid w:val="00FC7A96"/>
    <w:rsid w:val="00FD15FC"/>
    <w:rsid w:val="00FD185F"/>
    <w:rsid w:val="00FD54EE"/>
    <w:rsid w:val="00FD5BE5"/>
    <w:rsid w:val="00FD5FB8"/>
    <w:rsid w:val="00FD7D45"/>
    <w:rsid w:val="00FE08AF"/>
    <w:rsid w:val="00FE0CBF"/>
    <w:rsid w:val="00FE0DA9"/>
    <w:rsid w:val="00FE1FCB"/>
    <w:rsid w:val="00FE2874"/>
    <w:rsid w:val="00FE4DA9"/>
    <w:rsid w:val="00FE5991"/>
    <w:rsid w:val="00FE6411"/>
    <w:rsid w:val="00FE64E4"/>
    <w:rsid w:val="00FE6702"/>
    <w:rsid w:val="00FE6B3C"/>
    <w:rsid w:val="00FF0972"/>
    <w:rsid w:val="00FF2183"/>
    <w:rsid w:val="00FF2605"/>
    <w:rsid w:val="00FF292F"/>
    <w:rsid w:val="00FF2AF5"/>
    <w:rsid w:val="00FF2CD4"/>
    <w:rsid w:val="00FF365C"/>
    <w:rsid w:val="00FF4722"/>
    <w:rsid w:val="00FF6105"/>
    <w:rsid w:val="00FF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E71"/>
  </w:style>
  <w:style w:type="paragraph" w:styleId="1">
    <w:name w:val="heading 1"/>
    <w:basedOn w:val="a"/>
    <w:next w:val="a"/>
    <w:qFormat/>
    <w:rsid w:val="00F20E71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20E7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20E71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20E7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20E7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20E71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qFormat/>
    <w:rsid w:val="00F20E71"/>
    <w:pPr>
      <w:keepNext/>
      <w:ind w:firstLine="7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20E71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20E71"/>
    <w:pPr>
      <w:keepNext/>
      <w:ind w:firstLine="720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0E71"/>
    <w:rPr>
      <w:sz w:val="28"/>
    </w:rPr>
  </w:style>
  <w:style w:type="paragraph" w:styleId="20">
    <w:name w:val="Body Text 2"/>
    <w:basedOn w:val="a"/>
    <w:rsid w:val="00F20E71"/>
    <w:rPr>
      <w:sz w:val="24"/>
    </w:rPr>
  </w:style>
  <w:style w:type="paragraph" w:styleId="a4">
    <w:name w:val="Body Text Indent"/>
    <w:basedOn w:val="a"/>
    <w:link w:val="a5"/>
    <w:rsid w:val="00F20E71"/>
    <w:pPr>
      <w:ind w:firstLine="720"/>
    </w:pPr>
    <w:rPr>
      <w:sz w:val="28"/>
    </w:rPr>
  </w:style>
  <w:style w:type="paragraph" w:styleId="21">
    <w:name w:val="Body Text Indent 2"/>
    <w:basedOn w:val="a"/>
    <w:rsid w:val="00F20E71"/>
    <w:pPr>
      <w:ind w:firstLine="720"/>
    </w:pPr>
    <w:rPr>
      <w:sz w:val="24"/>
    </w:rPr>
  </w:style>
  <w:style w:type="paragraph" w:styleId="a6">
    <w:name w:val="header"/>
    <w:basedOn w:val="a"/>
    <w:link w:val="a7"/>
    <w:uiPriority w:val="99"/>
    <w:rsid w:val="00F20E71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20E71"/>
  </w:style>
  <w:style w:type="paragraph" w:styleId="30">
    <w:name w:val="Body Text Indent 3"/>
    <w:basedOn w:val="a"/>
    <w:rsid w:val="00F20E71"/>
    <w:pPr>
      <w:spacing w:line="360" w:lineRule="auto"/>
      <w:ind w:firstLine="720"/>
      <w:jc w:val="both"/>
    </w:pPr>
    <w:rPr>
      <w:sz w:val="28"/>
    </w:rPr>
  </w:style>
  <w:style w:type="paragraph" w:styleId="31">
    <w:name w:val="Body Text 3"/>
    <w:basedOn w:val="a"/>
    <w:rsid w:val="00F20E71"/>
    <w:pPr>
      <w:jc w:val="both"/>
    </w:pPr>
    <w:rPr>
      <w:sz w:val="28"/>
    </w:rPr>
  </w:style>
  <w:style w:type="character" w:styleId="a9">
    <w:name w:val="Hyperlink"/>
    <w:basedOn w:val="a0"/>
    <w:rsid w:val="003A4F4F"/>
    <w:rPr>
      <w:color w:val="0000FF"/>
      <w:u w:val="single"/>
    </w:rPr>
  </w:style>
  <w:style w:type="paragraph" w:styleId="aa">
    <w:name w:val="Balloon Text"/>
    <w:basedOn w:val="a"/>
    <w:semiHidden/>
    <w:rsid w:val="00091FC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40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rsid w:val="005033C8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2708F0"/>
    <w:pPr>
      <w:ind w:left="720"/>
      <w:contextualSpacing/>
    </w:pPr>
  </w:style>
  <w:style w:type="paragraph" w:customStyle="1" w:styleId="ConsNormal">
    <w:name w:val="ConsNormal"/>
    <w:rsid w:val="006C5E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95119E"/>
  </w:style>
  <w:style w:type="paragraph" w:customStyle="1" w:styleId="ConsPlusTitle">
    <w:name w:val="ConsPlusTitle"/>
    <w:rsid w:val="00C24D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Основной текст с отступом Знак"/>
    <w:link w:val="a4"/>
    <w:rsid w:val="00DB35B1"/>
    <w:rPr>
      <w:sz w:val="28"/>
    </w:rPr>
  </w:style>
  <w:style w:type="paragraph" w:customStyle="1" w:styleId="ConsPlusNormal">
    <w:name w:val="ConsPlusNormal"/>
    <w:rsid w:val="00C64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Placeholder Text"/>
    <w:basedOn w:val="a0"/>
    <w:uiPriority w:val="99"/>
    <w:semiHidden/>
    <w:rsid w:val="00A4295C"/>
    <w:rPr>
      <w:color w:val="808080"/>
    </w:rPr>
  </w:style>
  <w:style w:type="paragraph" w:customStyle="1" w:styleId="Default">
    <w:name w:val="Default"/>
    <w:rsid w:val="00151A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8F5699"/>
    <w:rPr>
      <w:sz w:val="24"/>
    </w:rPr>
  </w:style>
  <w:style w:type="paragraph" w:customStyle="1" w:styleId="Style2">
    <w:name w:val="Style2"/>
    <w:basedOn w:val="a"/>
    <w:uiPriority w:val="99"/>
    <w:rsid w:val="0093264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rsid w:val="005D4B3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41;&#1083;&#1072;&#1085;&#1082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E553A-07B5-47E7-82AD-C9E98D8A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приказ.dot</Template>
  <TotalTime>22</TotalTime>
  <Pages>3</Pages>
  <Words>442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Къэбэрдей-Балъкъэр Республикэм</vt:lpstr>
    </vt:vector>
  </TitlesOfParts>
  <Company>SPecialiST RePack</Company>
  <LinksUpToDate>false</LinksUpToDate>
  <CharactersWithSpaces>3501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Къэбэрдей-Балъкъэр Республикэм</dc:title>
  <dc:creator>Ирина Балкарова</dc:creator>
  <cp:lastModifiedBy>user</cp:lastModifiedBy>
  <cp:revision>8</cp:revision>
  <cp:lastPrinted>2021-11-25T09:18:00Z</cp:lastPrinted>
  <dcterms:created xsi:type="dcterms:W3CDTF">2021-11-24T12:30:00Z</dcterms:created>
  <dcterms:modified xsi:type="dcterms:W3CDTF">2021-11-26T11:15:00Z</dcterms:modified>
</cp:coreProperties>
</file>