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923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3970"/>
        <w:gridCol w:w="2126"/>
        <w:gridCol w:w="3827"/>
      </w:tblGrid>
      <w:tr w:rsidR="001239CE" w:rsidRPr="00FE4DA9" w:rsidTr="000A59B1">
        <w:tc>
          <w:tcPr>
            <w:tcW w:w="3970" w:type="dxa"/>
          </w:tcPr>
          <w:p w:rsidR="001239CE" w:rsidRPr="00FE4DA9" w:rsidRDefault="00E60660" w:rsidP="000A59B1">
            <w:pPr>
              <w:pStyle w:val="3"/>
              <w:ind w:left="-250"/>
              <w:rPr>
                <w:sz w:val="20"/>
              </w:rPr>
            </w:pPr>
            <w:proofErr w:type="spellStart"/>
            <w:r w:rsidRPr="00FE4DA9">
              <w:rPr>
                <w:sz w:val="20"/>
              </w:rPr>
              <w:t>Къэбэрдей-Бал</w:t>
            </w:r>
            <w:r w:rsidR="00190B88" w:rsidRPr="00FE4DA9">
              <w:rPr>
                <w:sz w:val="20"/>
              </w:rPr>
              <w:t>ъ</w:t>
            </w:r>
            <w:r w:rsidR="001239CE" w:rsidRPr="00FE4DA9">
              <w:rPr>
                <w:sz w:val="20"/>
              </w:rPr>
              <w:t>къэр</w:t>
            </w:r>
            <w:proofErr w:type="spellEnd"/>
            <w:r w:rsidR="001239CE" w:rsidRPr="00FE4DA9">
              <w:rPr>
                <w:sz w:val="20"/>
              </w:rPr>
              <w:t xml:space="preserve"> </w:t>
            </w:r>
            <w:proofErr w:type="spellStart"/>
            <w:r w:rsidR="001239CE" w:rsidRPr="00FE4DA9">
              <w:rPr>
                <w:sz w:val="20"/>
              </w:rPr>
              <w:t>Республикэм</w:t>
            </w:r>
            <w:proofErr w:type="spellEnd"/>
          </w:p>
          <w:p w:rsidR="001239CE" w:rsidRPr="00FE4DA9" w:rsidRDefault="001239CE" w:rsidP="000A59B1">
            <w:pPr>
              <w:jc w:val="center"/>
              <w:rPr>
                <w:b/>
              </w:rPr>
            </w:pPr>
            <w:proofErr w:type="spellStart"/>
            <w:r w:rsidRPr="00FE4DA9">
              <w:rPr>
                <w:b/>
              </w:rPr>
              <w:t>мэкъумэш</w:t>
            </w:r>
            <w:proofErr w:type="spellEnd"/>
            <w:r w:rsidRPr="00FE4DA9">
              <w:rPr>
                <w:b/>
              </w:rPr>
              <w:t xml:space="preserve"> </w:t>
            </w:r>
            <w:proofErr w:type="spellStart"/>
            <w:r w:rsidRPr="00FE4DA9">
              <w:rPr>
                <w:b/>
              </w:rPr>
              <w:t>хозяйствэм</w:t>
            </w:r>
            <w:r w:rsidR="00E60660" w:rsidRPr="00FE4DA9">
              <w:rPr>
                <w:b/>
              </w:rPr>
              <w:t>к</w:t>
            </w:r>
            <w:proofErr w:type="spellEnd"/>
            <w:r w:rsidR="00E60660" w:rsidRPr="00FE4DA9">
              <w:rPr>
                <w:b/>
                <w:lang w:val="en-US"/>
              </w:rPr>
              <w:t>I</w:t>
            </w:r>
            <w:r w:rsidRPr="00FE4DA9">
              <w:rPr>
                <w:b/>
              </w:rPr>
              <w:t xml:space="preserve">э </w:t>
            </w:r>
          </w:p>
          <w:p w:rsidR="001239CE" w:rsidRPr="00FE4DA9" w:rsidRDefault="001239CE" w:rsidP="000A59B1">
            <w:pPr>
              <w:jc w:val="center"/>
              <w:rPr>
                <w:b/>
                <w:sz w:val="16"/>
                <w:szCs w:val="16"/>
              </w:rPr>
            </w:pPr>
            <w:r w:rsidRPr="00FE4DA9">
              <w:rPr>
                <w:b/>
              </w:rPr>
              <w:t xml:space="preserve">и </w:t>
            </w:r>
            <w:proofErr w:type="spellStart"/>
            <w:r w:rsidRPr="00FE4DA9">
              <w:rPr>
                <w:b/>
              </w:rPr>
              <w:t>министерствэ</w:t>
            </w:r>
            <w:proofErr w:type="spellEnd"/>
          </w:p>
          <w:p w:rsidR="001239CE" w:rsidRPr="00FE4DA9" w:rsidRDefault="001239CE" w:rsidP="000A59B1"/>
        </w:tc>
        <w:tc>
          <w:tcPr>
            <w:tcW w:w="2126" w:type="dxa"/>
          </w:tcPr>
          <w:p w:rsidR="001239CE" w:rsidRPr="00FE4DA9" w:rsidRDefault="00724631" w:rsidP="000A59B1">
            <w:pPr>
              <w:jc w:val="center"/>
            </w:pPr>
            <w:r w:rsidRPr="00FE4DA9">
              <w:rPr>
                <w:noProof/>
              </w:rPr>
              <w:drawing>
                <wp:inline distT="0" distB="0" distL="0" distR="0">
                  <wp:extent cx="552450" cy="714375"/>
                  <wp:effectExtent l="1905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2450" cy="7143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239CE" w:rsidRPr="00FE4DA9" w:rsidRDefault="001239CE" w:rsidP="000A59B1">
            <w:pPr>
              <w:jc w:val="center"/>
            </w:pPr>
          </w:p>
        </w:tc>
        <w:tc>
          <w:tcPr>
            <w:tcW w:w="3827" w:type="dxa"/>
          </w:tcPr>
          <w:p w:rsidR="001239CE" w:rsidRPr="00FE4DA9" w:rsidRDefault="001239CE" w:rsidP="000A59B1">
            <w:pPr>
              <w:jc w:val="center"/>
              <w:rPr>
                <w:b/>
              </w:rPr>
            </w:pPr>
            <w:proofErr w:type="spellStart"/>
            <w:r w:rsidRPr="00FE4DA9">
              <w:rPr>
                <w:b/>
              </w:rPr>
              <w:t>Къабарты-Малкъар</w:t>
            </w:r>
            <w:proofErr w:type="spellEnd"/>
            <w:r w:rsidRPr="00FE4DA9">
              <w:rPr>
                <w:b/>
              </w:rPr>
              <w:t xml:space="preserve"> </w:t>
            </w:r>
            <w:proofErr w:type="spellStart"/>
            <w:r w:rsidRPr="00FE4DA9">
              <w:rPr>
                <w:b/>
              </w:rPr>
              <w:t>Республиканы</w:t>
            </w:r>
            <w:proofErr w:type="spellEnd"/>
          </w:p>
          <w:p w:rsidR="001239CE" w:rsidRPr="00FE4DA9" w:rsidRDefault="001239CE" w:rsidP="000A59B1">
            <w:pPr>
              <w:jc w:val="center"/>
              <w:rPr>
                <w:b/>
              </w:rPr>
            </w:pPr>
            <w:r w:rsidRPr="00FE4DA9">
              <w:rPr>
                <w:b/>
              </w:rPr>
              <w:t>эл-</w:t>
            </w:r>
            <w:proofErr w:type="spellStart"/>
            <w:proofErr w:type="gramStart"/>
            <w:r w:rsidRPr="00FE4DA9">
              <w:rPr>
                <w:b/>
              </w:rPr>
              <w:t>мюлк</w:t>
            </w:r>
            <w:proofErr w:type="spellEnd"/>
            <w:r w:rsidRPr="00FE4DA9">
              <w:rPr>
                <w:b/>
              </w:rPr>
              <w:t xml:space="preserve">  </w:t>
            </w:r>
            <w:proofErr w:type="spellStart"/>
            <w:r w:rsidRPr="00FE4DA9">
              <w:rPr>
                <w:b/>
              </w:rPr>
              <w:t>министерствосу</w:t>
            </w:r>
            <w:proofErr w:type="spellEnd"/>
            <w:proofErr w:type="gramEnd"/>
          </w:p>
          <w:p w:rsidR="001239CE" w:rsidRPr="00FE4DA9" w:rsidRDefault="001239CE" w:rsidP="000A59B1">
            <w:pPr>
              <w:jc w:val="center"/>
            </w:pPr>
          </w:p>
        </w:tc>
      </w:tr>
      <w:tr w:rsidR="001239CE" w:rsidRPr="00FE4DA9" w:rsidTr="000A59B1">
        <w:trPr>
          <w:cantSplit/>
        </w:trPr>
        <w:tc>
          <w:tcPr>
            <w:tcW w:w="9923" w:type="dxa"/>
            <w:gridSpan w:val="3"/>
          </w:tcPr>
          <w:p w:rsidR="001239CE" w:rsidRPr="00FE4DA9" w:rsidRDefault="001239CE" w:rsidP="000A59B1">
            <w:pPr>
              <w:jc w:val="center"/>
              <w:rPr>
                <w:b/>
                <w:sz w:val="24"/>
                <w:szCs w:val="24"/>
              </w:rPr>
            </w:pPr>
            <w:r w:rsidRPr="00FE4DA9">
              <w:rPr>
                <w:b/>
                <w:sz w:val="24"/>
                <w:szCs w:val="24"/>
              </w:rPr>
              <w:t xml:space="preserve">МИНИСТЕРСТВО СЕЛЬСКОГО ХОЗЯЙСТВА </w:t>
            </w:r>
          </w:p>
          <w:p w:rsidR="001239CE" w:rsidRPr="00FE4DA9" w:rsidRDefault="001239CE" w:rsidP="000A59B1">
            <w:pPr>
              <w:pStyle w:val="2"/>
              <w:rPr>
                <w:sz w:val="20"/>
              </w:rPr>
            </w:pPr>
            <w:r w:rsidRPr="00FE4DA9">
              <w:rPr>
                <w:sz w:val="24"/>
                <w:szCs w:val="24"/>
              </w:rPr>
              <w:t>КАБАРДИНО-БАЛКАРСКОЙ РЕСПУБЛИКИ</w:t>
            </w:r>
          </w:p>
        </w:tc>
      </w:tr>
    </w:tbl>
    <w:p w:rsidR="001239CE" w:rsidRPr="00FE4DA9" w:rsidRDefault="003A3BFF" w:rsidP="001239CE">
      <w:pPr>
        <w:rPr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1271905</wp:posOffset>
                </wp:positionH>
                <wp:positionV relativeFrom="paragraph">
                  <wp:posOffset>22225</wp:posOffset>
                </wp:positionV>
                <wp:extent cx="3474720" cy="365760"/>
                <wp:effectExtent l="0" t="0" r="11430" b="15240"/>
                <wp:wrapNone/>
                <wp:docPr id="6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74720" cy="365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B0764" w:rsidRPr="00144875" w:rsidRDefault="000B0764" w:rsidP="001239CE">
                            <w:pPr>
                              <w:jc w:val="center"/>
                              <w:rPr>
                                <w:rFonts w:ascii="Bookman Old Style" w:hAnsi="Bookman Old Style"/>
                                <w:b/>
                                <w:sz w:val="24"/>
                                <w:lang w:val="en-US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b/>
                                <w:spacing w:val="82"/>
                                <w:sz w:val="24"/>
                              </w:rPr>
                              <w:t>ПРИКАЗ</w:t>
                            </w:r>
                            <w:r>
                              <w:rPr>
                                <w:rFonts w:ascii="Bookman Old Style" w:hAnsi="Bookman Old Style"/>
                                <w:b/>
                                <w:sz w:val="24"/>
                              </w:rPr>
                              <w:t xml:space="preserve"> № </w:t>
                            </w:r>
                            <w:r w:rsidR="00246095">
                              <w:rPr>
                                <w:rFonts w:ascii="Bookman Old Style" w:hAnsi="Bookman Old Style"/>
                                <w:b/>
                                <w:sz w:val="24"/>
                              </w:rPr>
                              <w:t>104</w:t>
                            </w:r>
                          </w:p>
                          <w:p w:rsidR="000B0764" w:rsidRDefault="000B0764" w:rsidP="001239CE">
                            <w:pPr>
                              <w:jc w:val="center"/>
                              <w:rPr>
                                <w:rFonts w:ascii="Bookman Old Style" w:hAnsi="Bookman Old Style"/>
                                <w:b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26" type="#_x0000_t202" style="position:absolute;margin-left:100.15pt;margin-top:1.75pt;width:273.6pt;height:28.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" strokecolor="white">
                <v:textbox>
                  <w:txbxContent>
                    <w:p w:rsidR="000B0764" w:rsidRPr="00144875" w:rsidRDefault="000B0764" w:rsidP="001239CE">
                      <w:pPr>
                        <w:jc w:val="center"/>
                        <w:rPr>
                          <w:rFonts w:ascii="Bookman Old Style" w:hAnsi="Bookman Old Style"/>
                          <w:b/>
                          <w:sz w:val="24"/>
                          <w:lang w:val="en-US"/>
                        </w:rPr>
                      </w:pPr>
                      <w:r>
                        <w:rPr>
                          <w:rFonts w:ascii="Bookman Old Style" w:hAnsi="Bookman Old Style"/>
                          <w:b/>
                          <w:spacing w:val="82"/>
                          <w:sz w:val="24"/>
                        </w:rPr>
                        <w:t>ПРИКАЗ</w:t>
                      </w:r>
                      <w:r>
                        <w:rPr>
                          <w:rFonts w:ascii="Bookman Old Style" w:hAnsi="Bookman Old Style"/>
                          <w:b/>
                          <w:sz w:val="24"/>
                        </w:rPr>
                        <w:t xml:space="preserve"> № </w:t>
                      </w:r>
                      <w:r w:rsidR="00246095">
                        <w:rPr>
                          <w:rFonts w:ascii="Bookman Old Style" w:hAnsi="Bookman Old Style"/>
                          <w:b/>
                          <w:sz w:val="24"/>
                        </w:rPr>
                        <w:t>104</w:t>
                      </w:r>
                    </w:p>
                    <w:p w:rsidR="000B0764" w:rsidRDefault="000B0764" w:rsidP="001239CE">
                      <w:pPr>
                        <w:jc w:val="center"/>
                        <w:rPr>
                          <w:rFonts w:ascii="Bookman Old Style" w:hAnsi="Bookman Old Style"/>
                          <w:b/>
                          <w:sz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1239CE" w:rsidRPr="00FE4DA9" w:rsidRDefault="001239CE" w:rsidP="001239CE">
      <w:pPr>
        <w:rPr>
          <w:sz w:val="24"/>
        </w:rPr>
      </w:pPr>
    </w:p>
    <w:p w:rsidR="001239CE" w:rsidRPr="00FE4DA9" w:rsidRDefault="001239CE" w:rsidP="001239CE">
      <w:pPr>
        <w:rPr>
          <w:sz w:val="13"/>
        </w:rPr>
      </w:pPr>
    </w:p>
    <w:p w:rsidR="001239CE" w:rsidRPr="00FE4DA9" w:rsidRDefault="001239CE" w:rsidP="001239CE">
      <w:pPr>
        <w:rPr>
          <w:sz w:val="15"/>
        </w:rPr>
      </w:pPr>
      <w:r w:rsidRPr="00FE4DA9">
        <w:rPr>
          <w:sz w:val="18"/>
          <w:szCs w:val="18"/>
        </w:rPr>
        <w:t xml:space="preserve">                                                                                         </w:t>
      </w:r>
    </w:p>
    <w:p w:rsidR="001239CE" w:rsidRPr="00FE4DA9" w:rsidRDefault="001239CE" w:rsidP="001239CE">
      <w:pPr>
        <w:rPr>
          <w:sz w:val="13"/>
        </w:rPr>
      </w:pPr>
    </w:p>
    <w:p w:rsidR="001239CE" w:rsidRPr="00FE4DA9" w:rsidRDefault="003A3BFF" w:rsidP="001239CE">
      <w:pPr>
        <w:rPr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4294967293" distB="4294967293" distL="114300" distR="114300" simplePos="0" relativeHeight="251660288" behindDoc="0" locked="0" layoutInCell="0" allowOverlap="1">
                <wp:simplePos x="0" y="0"/>
                <wp:positionH relativeFrom="column">
                  <wp:posOffset>72390</wp:posOffset>
                </wp:positionH>
                <wp:positionV relativeFrom="paragraph">
                  <wp:posOffset>55244</wp:posOffset>
                </wp:positionV>
                <wp:extent cx="6035040" cy="0"/>
                <wp:effectExtent l="0" t="19050" r="41910" b="38100"/>
                <wp:wrapNone/>
                <wp:docPr id="5" name="Lin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3504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5744E8A" id="Line 10" o:spid="_x0000_s1026" style="position:absolute;z-index:251660288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5.7pt,4.35pt" to="480.9pt,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" o:allowincell="f" strokeweight="4.5pt">
                <v:stroke linestyle="thickThin"/>
              </v:line>
            </w:pict>
          </mc:Fallback>
        </mc:AlternateContent>
      </w:r>
    </w:p>
    <w:p w:rsidR="00D80D82" w:rsidRDefault="001239CE" w:rsidP="007E7A71">
      <w:pPr>
        <w:jc w:val="center"/>
        <w:rPr>
          <w:sz w:val="28"/>
          <w:szCs w:val="28"/>
        </w:rPr>
      </w:pPr>
      <w:r w:rsidRPr="00FE4DA9">
        <w:rPr>
          <w:sz w:val="28"/>
          <w:szCs w:val="28"/>
        </w:rPr>
        <w:t xml:space="preserve">                                      </w:t>
      </w:r>
      <w:r w:rsidR="00D80D82">
        <w:rPr>
          <w:sz w:val="28"/>
          <w:szCs w:val="28"/>
        </w:rPr>
        <w:t xml:space="preserve">                         </w:t>
      </w:r>
      <w:r w:rsidR="00D811E5" w:rsidRPr="00FE4DA9">
        <w:rPr>
          <w:sz w:val="28"/>
          <w:szCs w:val="28"/>
        </w:rPr>
        <w:t xml:space="preserve">  </w:t>
      </w:r>
    </w:p>
    <w:p w:rsidR="006F3955" w:rsidRPr="00FE4DA9" w:rsidRDefault="00D80D82" w:rsidP="007E7A71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</w:t>
      </w:r>
      <w:r w:rsidR="001239CE" w:rsidRPr="00FE4DA9">
        <w:rPr>
          <w:sz w:val="28"/>
          <w:szCs w:val="28"/>
        </w:rPr>
        <w:t xml:space="preserve"> от </w:t>
      </w:r>
      <w:r w:rsidR="002708F0" w:rsidRPr="00FE4DA9">
        <w:rPr>
          <w:sz w:val="28"/>
          <w:szCs w:val="28"/>
        </w:rPr>
        <w:t>«</w:t>
      </w:r>
      <w:r w:rsidR="00432761" w:rsidRPr="00DB7B49">
        <w:rPr>
          <w:sz w:val="28"/>
          <w:szCs w:val="28"/>
        </w:rPr>
        <w:t xml:space="preserve"> </w:t>
      </w:r>
      <w:r w:rsidR="00246095">
        <w:rPr>
          <w:sz w:val="28"/>
          <w:szCs w:val="28"/>
        </w:rPr>
        <w:t>26</w:t>
      </w:r>
      <w:r w:rsidR="00432761" w:rsidRPr="00DB7B49">
        <w:rPr>
          <w:sz w:val="28"/>
          <w:szCs w:val="28"/>
        </w:rPr>
        <w:t xml:space="preserve">  </w:t>
      </w:r>
      <w:r w:rsidR="002708F0" w:rsidRPr="00FE4DA9">
        <w:rPr>
          <w:sz w:val="28"/>
          <w:szCs w:val="28"/>
        </w:rPr>
        <w:t>»</w:t>
      </w:r>
      <w:r w:rsidR="00246095">
        <w:rPr>
          <w:sz w:val="28"/>
          <w:szCs w:val="28"/>
        </w:rPr>
        <w:t xml:space="preserve"> июля</w:t>
      </w:r>
      <w:r w:rsidR="00144875">
        <w:rPr>
          <w:sz w:val="28"/>
          <w:szCs w:val="28"/>
        </w:rPr>
        <w:t xml:space="preserve"> </w:t>
      </w:r>
      <w:r w:rsidR="001239CE" w:rsidRPr="00FE4DA9">
        <w:rPr>
          <w:sz w:val="28"/>
          <w:szCs w:val="28"/>
        </w:rPr>
        <w:t>20</w:t>
      </w:r>
      <w:r w:rsidR="00246095">
        <w:rPr>
          <w:sz w:val="28"/>
          <w:szCs w:val="28"/>
        </w:rPr>
        <w:t>21</w:t>
      </w:r>
      <w:bookmarkStart w:id="0" w:name="_GoBack"/>
      <w:bookmarkEnd w:id="0"/>
      <w:r w:rsidR="004A682C" w:rsidRPr="00FE4DA9">
        <w:rPr>
          <w:sz w:val="28"/>
          <w:szCs w:val="28"/>
        </w:rPr>
        <w:t xml:space="preserve"> </w:t>
      </w:r>
      <w:r w:rsidR="00F66424" w:rsidRPr="00FE4DA9">
        <w:rPr>
          <w:sz w:val="28"/>
          <w:szCs w:val="28"/>
        </w:rPr>
        <w:t>г.</w:t>
      </w:r>
      <w:r w:rsidR="00BA7349" w:rsidRPr="00FE4DA9">
        <w:rPr>
          <w:sz w:val="21"/>
        </w:rPr>
        <w:t xml:space="preserve">                                                                                          </w:t>
      </w:r>
      <w:r w:rsidR="003C7942" w:rsidRPr="00FE4DA9">
        <w:rPr>
          <w:sz w:val="21"/>
        </w:rPr>
        <w:t xml:space="preserve">                             </w:t>
      </w:r>
    </w:p>
    <w:p w:rsidR="004C08CB" w:rsidRPr="00FE4DA9" w:rsidRDefault="004C08CB" w:rsidP="00BA7349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1B0BB9" w:rsidRDefault="001B0BB9" w:rsidP="00B20B43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D80D82" w:rsidRPr="00492D12" w:rsidRDefault="00043B33" w:rsidP="00D80D82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  <w:r w:rsidRPr="00492D12">
        <w:rPr>
          <w:b/>
          <w:sz w:val="28"/>
          <w:szCs w:val="28"/>
        </w:rPr>
        <w:t>О сроке представления сельскохозяйственными товаропроизводителями документов на получение субсидий</w:t>
      </w:r>
    </w:p>
    <w:p w:rsidR="00D80D82" w:rsidRPr="00492D12" w:rsidRDefault="00043B33" w:rsidP="00D80D82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  <w:r w:rsidRPr="00492D12">
        <w:rPr>
          <w:b/>
          <w:sz w:val="28"/>
          <w:szCs w:val="28"/>
        </w:rPr>
        <w:t xml:space="preserve"> </w:t>
      </w:r>
      <w:r w:rsidR="008F5699" w:rsidRPr="00492D12">
        <w:rPr>
          <w:b/>
          <w:bCs/>
          <w:sz w:val="28"/>
          <w:szCs w:val="28"/>
        </w:rPr>
        <w:t xml:space="preserve">на </w:t>
      </w:r>
      <w:r w:rsidR="00D80D82" w:rsidRPr="00492D12">
        <w:rPr>
          <w:b/>
          <w:sz w:val="28"/>
          <w:szCs w:val="28"/>
        </w:rPr>
        <w:t>реализацию мероприятий в области мелиорации земель сельскохозяйственного назначения в Кабардино-Балкарской Республике в рамках регионального проекта</w:t>
      </w:r>
    </w:p>
    <w:p w:rsidR="00D80D82" w:rsidRPr="00492D12" w:rsidRDefault="00D80D82" w:rsidP="00D80D82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  <w:r w:rsidRPr="00492D12">
        <w:rPr>
          <w:b/>
          <w:sz w:val="28"/>
          <w:szCs w:val="28"/>
        </w:rPr>
        <w:t xml:space="preserve"> «Экспорт продукции агропромышленного комплекса»</w:t>
      </w:r>
    </w:p>
    <w:p w:rsidR="00143573" w:rsidRPr="00FE4DA9" w:rsidRDefault="00143573" w:rsidP="00D80D82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C85645" w:rsidRPr="00155EA3" w:rsidRDefault="00D87DA0" w:rsidP="00D80D82">
      <w:pPr>
        <w:widowControl w:val="0"/>
        <w:autoSpaceDE w:val="0"/>
        <w:autoSpaceDN w:val="0"/>
        <w:ind w:firstLine="720"/>
        <w:jc w:val="both"/>
        <w:rPr>
          <w:sz w:val="28"/>
          <w:szCs w:val="28"/>
        </w:rPr>
      </w:pPr>
      <w:r w:rsidRPr="00FE4DA9">
        <w:rPr>
          <w:sz w:val="28"/>
          <w:szCs w:val="28"/>
        </w:rPr>
        <w:t>В</w:t>
      </w:r>
      <w:r>
        <w:rPr>
          <w:sz w:val="28"/>
          <w:szCs w:val="28"/>
        </w:rPr>
        <w:t xml:space="preserve"> целях реализации постановления Правительства Кабардино-Б</w:t>
      </w:r>
      <w:r w:rsidRPr="00BB5DC4">
        <w:rPr>
          <w:sz w:val="28"/>
          <w:szCs w:val="28"/>
        </w:rPr>
        <w:t xml:space="preserve">алкарской </w:t>
      </w:r>
      <w:r>
        <w:rPr>
          <w:sz w:val="28"/>
          <w:szCs w:val="28"/>
        </w:rPr>
        <w:t>Р</w:t>
      </w:r>
      <w:r w:rsidRPr="00BB5DC4">
        <w:rPr>
          <w:sz w:val="28"/>
          <w:szCs w:val="28"/>
        </w:rPr>
        <w:t xml:space="preserve">еспублики от </w:t>
      </w:r>
      <w:r>
        <w:rPr>
          <w:sz w:val="28"/>
          <w:szCs w:val="28"/>
        </w:rPr>
        <w:t>9 сентября 2020 г. № 202-</w:t>
      </w:r>
      <w:proofErr w:type="gramStart"/>
      <w:r>
        <w:rPr>
          <w:sz w:val="28"/>
          <w:szCs w:val="28"/>
        </w:rPr>
        <w:t>ПП</w:t>
      </w:r>
      <w:r>
        <w:rPr>
          <w:sz w:val="28"/>
          <w:szCs w:val="28"/>
        </w:rPr>
        <w:br/>
        <w:t>«</w:t>
      </w:r>
      <w:proofErr w:type="gramEnd"/>
      <w:r>
        <w:rPr>
          <w:sz w:val="28"/>
          <w:szCs w:val="28"/>
        </w:rPr>
        <w:t>Об утверждении П</w:t>
      </w:r>
      <w:r w:rsidRPr="00BB5DC4">
        <w:rPr>
          <w:sz w:val="28"/>
          <w:szCs w:val="28"/>
        </w:rPr>
        <w:t>равил предоставления сельскохозяйственным товаропроизводителям субсидий на реализацию мероприятий в области мелиорации земель сельскохозяйстве</w:t>
      </w:r>
      <w:r>
        <w:rPr>
          <w:sz w:val="28"/>
          <w:szCs w:val="28"/>
        </w:rPr>
        <w:t xml:space="preserve">нного назначения в Кабардино-Балкарской </w:t>
      </w:r>
      <w:r w:rsidRPr="00A66CA5">
        <w:rPr>
          <w:sz w:val="28"/>
          <w:szCs w:val="28"/>
        </w:rPr>
        <w:t>Республике»</w:t>
      </w:r>
      <w:r w:rsidR="00043B33">
        <w:rPr>
          <w:sz w:val="28"/>
          <w:szCs w:val="28"/>
        </w:rPr>
        <w:t xml:space="preserve">, </w:t>
      </w:r>
      <w:r w:rsidR="00FF4722" w:rsidRPr="00FE4DA9">
        <w:rPr>
          <w:b/>
          <w:sz w:val="28"/>
        </w:rPr>
        <w:t>п</w:t>
      </w:r>
      <w:r w:rsidR="00C85645" w:rsidRPr="00FE4DA9">
        <w:rPr>
          <w:b/>
          <w:sz w:val="28"/>
        </w:rPr>
        <w:t xml:space="preserve"> р </w:t>
      </w:r>
      <w:r w:rsidR="00C85645" w:rsidRPr="00FE4DA9">
        <w:rPr>
          <w:b/>
          <w:sz w:val="28"/>
          <w:szCs w:val="28"/>
        </w:rPr>
        <w:t>и к а з ы в а ю:</w:t>
      </w:r>
    </w:p>
    <w:p w:rsidR="00D80D82" w:rsidRDefault="00D80D82" w:rsidP="00D80D82">
      <w:pPr>
        <w:autoSpaceDE w:val="0"/>
        <w:autoSpaceDN w:val="0"/>
        <w:adjustRightInd w:val="0"/>
        <w:ind w:right="28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043B33" w:rsidRPr="00D80D82">
        <w:rPr>
          <w:sz w:val="28"/>
          <w:szCs w:val="28"/>
        </w:rPr>
        <w:t xml:space="preserve">Установить срок представления в Министерство сельского хозяйства Кабардино-Балкарской Республики сельскохозяйственными товаропроизводителями документов </w:t>
      </w:r>
      <w:r w:rsidR="005D451B" w:rsidRPr="00D80D82">
        <w:rPr>
          <w:sz w:val="28"/>
          <w:szCs w:val="28"/>
        </w:rPr>
        <w:t>на</w:t>
      </w:r>
      <w:r w:rsidR="002C20F4" w:rsidRPr="00D80D82">
        <w:rPr>
          <w:sz w:val="28"/>
          <w:szCs w:val="28"/>
        </w:rPr>
        <w:t xml:space="preserve"> получение субсидий</w:t>
      </w:r>
      <w:r w:rsidR="005D451B" w:rsidRPr="00D80D82">
        <w:rPr>
          <w:sz w:val="28"/>
          <w:szCs w:val="28"/>
        </w:rPr>
        <w:t xml:space="preserve"> </w:t>
      </w:r>
      <w:r w:rsidRPr="00D80D82">
        <w:rPr>
          <w:bCs/>
          <w:sz w:val="28"/>
          <w:szCs w:val="28"/>
        </w:rPr>
        <w:t xml:space="preserve">на </w:t>
      </w:r>
      <w:r w:rsidRPr="00D80D82">
        <w:rPr>
          <w:sz w:val="28"/>
          <w:szCs w:val="28"/>
        </w:rPr>
        <w:t>реализацию мероприятий в области мелиорации земель сельскохозяйственного назначения в Кабардино-Балкарской Республике</w:t>
      </w:r>
      <w:r w:rsidR="00D87DA0" w:rsidRPr="00D87DA0">
        <w:rPr>
          <w:sz w:val="28"/>
          <w:szCs w:val="28"/>
        </w:rPr>
        <w:t xml:space="preserve"> </w:t>
      </w:r>
      <w:r w:rsidR="00D87DA0" w:rsidRPr="00D80D82">
        <w:rPr>
          <w:sz w:val="28"/>
          <w:szCs w:val="28"/>
        </w:rPr>
        <w:t>в рамках регионального проекта «Экспорт продукции агропромышленного комплекса»</w:t>
      </w:r>
      <w:r>
        <w:rPr>
          <w:sz w:val="28"/>
          <w:szCs w:val="28"/>
        </w:rPr>
        <w:t xml:space="preserve"> </w:t>
      </w:r>
      <w:r w:rsidR="00043B33" w:rsidRPr="00D80D82">
        <w:rPr>
          <w:sz w:val="28"/>
          <w:szCs w:val="28"/>
        </w:rPr>
        <w:t>–</w:t>
      </w:r>
      <w:r w:rsidRPr="00D80D82">
        <w:rPr>
          <w:sz w:val="28"/>
          <w:szCs w:val="28"/>
        </w:rPr>
        <w:t xml:space="preserve"> с</w:t>
      </w:r>
      <w:r w:rsidR="00201ED6">
        <w:rPr>
          <w:sz w:val="28"/>
          <w:szCs w:val="28"/>
        </w:rPr>
        <w:t xml:space="preserve"> </w:t>
      </w:r>
      <w:r w:rsidR="0088324D">
        <w:rPr>
          <w:sz w:val="28"/>
          <w:szCs w:val="28"/>
        </w:rPr>
        <w:t xml:space="preserve">8 часов 00 минут </w:t>
      </w:r>
      <w:r w:rsidR="00A05330">
        <w:rPr>
          <w:sz w:val="28"/>
          <w:szCs w:val="28"/>
        </w:rPr>
        <w:t>2</w:t>
      </w:r>
      <w:r w:rsidR="00DB7B49">
        <w:rPr>
          <w:sz w:val="28"/>
          <w:szCs w:val="28"/>
        </w:rPr>
        <w:t>7</w:t>
      </w:r>
      <w:r w:rsidR="008E78EA">
        <w:rPr>
          <w:sz w:val="28"/>
          <w:szCs w:val="28"/>
        </w:rPr>
        <w:t xml:space="preserve"> </w:t>
      </w:r>
      <w:r w:rsidR="00DB7B49">
        <w:rPr>
          <w:sz w:val="28"/>
          <w:szCs w:val="28"/>
        </w:rPr>
        <w:t>июля</w:t>
      </w:r>
      <w:r w:rsidRPr="00D80D82">
        <w:rPr>
          <w:sz w:val="28"/>
          <w:szCs w:val="28"/>
        </w:rPr>
        <w:t xml:space="preserve"> </w:t>
      </w:r>
      <w:r w:rsidR="0088324D">
        <w:rPr>
          <w:sz w:val="28"/>
          <w:szCs w:val="28"/>
        </w:rPr>
        <w:br/>
      </w:r>
      <w:r w:rsidRPr="00D80D82">
        <w:rPr>
          <w:sz w:val="28"/>
          <w:szCs w:val="28"/>
        </w:rPr>
        <w:t xml:space="preserve">2021 года </w:t>
      </w:r>
      <w:r w:rsidR="00D87DA0">
        <w:rPr>
          <w:sz w:val="28"/>
          <w:szCs w:val="28"/>
        </w:rPr>
        <w:t>п</w:t>
      </w:r>
      <w:r w:rsidRPr="00D80D82">
        <w:rPr>
          <w:sz w:val="28"/>
          <w:szCs w:val="28"/>
        </w:rPr>
        <w:t xml:space="preserve">о </w:t>
      </w:r>
      <w:r w:rsidR="0088324D">
        <w:rPr>
          <w:sz w:val="28"/>
          <w:szCs w:val="28"/>
        </w:rPr>
        <w:t xml:space="preserve">18 часов 00 минут </w:t>
      </w:r>
      <w:r w:rsidR="00851EE6">
        <w:rPr>
          <w:sz w:val="28"/>
          <w:szCs w:val="28"/>
        </w:rPr>
        <w:t>26</w:t>
      </w:r>
      <w:r w:rsidRPr="00D80D82">
        <w:rPr>
          <w:sz w:val="28"/>
          <w:szCs w:val="28"/>
        </w:rPr>
        <w:t xml:space="preserve"> </w:t>
      </w:r>
      <w:r w:rsidR="00070C42">
        <w:rPr>
          <w:sz w:val="28"/>
          <w:szCs w:val="28"/>
        </w:rPr>
        <w:t>августа</w:t>
      </w:r>
      <w:r w:rsidRPr="00D80D82">
        <w:rPr>
          <w:sz w:val="28"/>
          <w:szCs w:val="28"/>
        </w:rPr>
        <w:t xml:space="preserve"> 2021 года включительно.</w:t>
      </w:r>
    </w:p>
    <w:p w:rsidR="00274FAC" w:rsidRDefault="00D53792" w:rsidP="00D80D82">
      <w:pPr>
        <w:autoSpaceDE w:val="0"/>
        <w:autoSpaceDN w:val="0"/>
        <w:adjustRightInd w:val="0"/>
        <w:ind w:right="28" w:firstLine="720"/>
        <w:jc w:val="both"/>
        <w:rPr>
          <w:sz w:val="28"/>
          <w:szCs w:val="28"/>
        </w:rPr>
      </w:pPr>
      <w:r w:rsidRPr="00C50C4F">
        <w:rPr>
          <w:sz w:val="28"/>
          <w:szCs w:val="28"/>
        </w:rPr>
        <w:t>2</w:t>
      </w:r>
      <w:r w:rsidR="00D811E5" w:rsidRPr="00C50C4F">
        <w:rPr>
          <w:sz w:val="28"/>
          <w:szCs w:val="28"/>
        </w:rPr>
        <w:t xml:space="preserve">. </w:t>
      </w:r>
      <w:r w:rsidR="00274FAC" w:rsidRPr="00B07C40">
        <w:rPr>
          <w:sz w:val="28"/>
          <w:szCs w:val="28"/>
        </w:rPr>
        <w:t xml:space="preserve">Сектору организационно-контрольной работы и взаимодействия </w:t>
      </w:r>
      <w:r w:rsidR="00274FAC" w:rsidRPr="00B07C40">
        <w:rPr>
          <w:sz w:val="28"/>
          <w:szCs w:val="28"/>
        </w:rPr>
        <w:br/>
        <w:t xml:space="preserve">со средствами массовой информации в течение </w:t>
      </w:r>
      <w:r w:rsidR="00274FAC">
        <w:rPr>
          <w:sz w:val="28"/>
          <w:szCs w:val="28"/>
        </w:rPr>
        <w:t>одного рабочего дня</w:t>
      </w:r>
      <w:r w:rsidR="00274FAC" w:rsidRPr="00B07C40">
        <w:rPr>
          <w:sz w:val="28"/>
          <w:szCs w:val="28"/>
        </w:rPr>
        <w:t xml:space="preserve"> после подписания настоящего приказа обеспечить его размещение на странице Министерства сельского хозяйства Кабардино-Балкарской Республики</w:t>
      </w:r>
      <w:r w:rsidR="00F158C2">
        <w:rPr>
          <w:sz w:val="28"/>
          <w:szCs w:val="28"/>
        </w:rPr>
        <w:t xml:space="preserve"> </w:t>
      </w:r>
      <w:r w:rsidR="00274FAC" w:rsidRPr="00B07C40">
        <w:rPr>
          <w:sz w:val="28"/>
          <w:szCs w:val="28"/>
        </w:rPr>
        <w:t xml:space="preserve">на официальном портале Правительства Кабардино-Балкарской Республики </w:t>
      </w:r>
      <w:r w:rsidR="00274FAC" w:rsidRPr="00B07C40">
        <w:rPr>
          <w:sz w:val="28"/>
          <w:szCs w:val="28"/>
          <w:u w:val="single"/>
        </w:rPr>
        <w:t>(</w:t>
      </w:r>
      <w:hyperlink r:id="rId9" w:history="1">
        <w:r w:rsidR="00274FAC" w:rsidRPr="00B07C40">
          <w:rPr>
            <w:rStyle w:val="a9"/>
            <w:color w:val="auto"/>
            <w:sz w:val="28"/>
            <w:szCs w:val="28"/>
            <w:lang w:val="en-US"/>
          </w:rPr>
          <w:t>www</w:t>
        </w:r>
        <w:r w:rsidR="00274FAC" w:rsidRPr="00B07C40">
          <w:rPr>
            <w:rStyle w:val="a9"/>
            <w:color w:val="auto"/>
            <w:sz w:val="28"/>
            <w:szCs w:val="28"/>
          </w:rPr>
          <w:t>.</w:t>
        </w:r>
        <w:proofErr w:type="spellStart"/>
        <w:r w:rsidR="00274FAC" w:rsidRPr="00B07C40">
          <w:rPr>
            <w:rStyle w:val="a9"/>
            <w:color w:val="auto"/>
            <w:sz w:val="28"/>
            <w:szCs w:val="28"/>
            <w:lang w:val="en-US"/>
          </w:rPr>
          <w:t>pravitelstvo</w:t>
        </w:r>
        <w:proofErr w:type="spellEnd"/>
        <w:r w:rsidR="00274FAC" w:rsidRPr="00B07C40">
          <w:rPr>
            <w:rStyle w:val="a9"/>
            <w:color w:val="auto"/>
            <w:sz w:val="28"/>
            <w:szCs w:val="28"/>
          </w:rPr>
          <w:t>.</w:t>
        </w:r>
        <w:proofErr w:type="spellStart"/>
        <w:r w:rsidR="00274FAC" w:rsidRPr="00B07C40">
          <w:rPr>
            <w:rStyle w:val="a9"/>
            <w:color w:val="auto"/>
            <w:sz w:val="28"/>
            <w:szCs w:val="28"/>
            <w:lang w:val="en-US"/>
          </w:rPr>
          <w:t>kbr</w:t>
        </w:r>
        <w:proofErr w:type="spellEnd"/>
        <w:r w:rsidR="00274FAC" w:rsidRPr="00B07C40">
          <w:rPr>
            <w:rStyle w:val="a9"/>
            <w:color w:val="auto"/>
            <w:sz w:val="28"/>
            <w:szCs w:val="28"/>
          </w:rPr>
          <w:t>.</w:t>
        </w:r>
        <w:proofErr w:type="spellStart"/>
        <w:r w:rsidR="00274FAC" w:rsidRPr="00B07C40">
          <w:rPr>
            <w:rStyle w:val="a9"/>
            <w:color w:val="auto"/>
            <w:sz w:val="28"/>
            <w:szCs w:val="28"/>
            <w:lang w:val="en-US"/>
          </w:rPr>
          <w:t>ru</w:t>
        </w:r>
        <w:proofErr w:type="spellEnd"/>
      </w:hyperlink>
      <w:r w:rsidR="00274FAC" w:rsidRPr="00B07C40">
        <w:rPr>
          <w:sz w:val="28"/>
          <w:szCs w:val="28"/>
        </w:rPr>
        <w:t>) и направить в редакцию газеты «Кабардино-Балкарская правда» для опубликования.</w:t>
      </w:r>
    </w:p>
    <w:p w:rsidR="00274FAC" w:rsidRPr="00B239E7" w:rsidRDefault="008B456C" w:rsidP="00274FAC">
      <w:pPr>
        <w:tabs>
          <w:tab w:val="left" w:pos="709"/>
        </w:tabs>
        <w:ind w:firstLine="709"/>
        <w:jc w:val="both"/>
        <w:rPr>
          <w:sz w:val="28"/>
          <w:szCs w:val="28"/>
        </w:rPr>
      </w:pPr>
      <w:r w:rsidRPr="008B456C">
        <w:rPr>
          <w:sz w:val="28"/>
          <w:szCs w:val="28"/>
        </w:rPr>
        <w:lastRenderedPageBreak/>
        <w:t xml:space="preserve">3. Контроль за исполнением настоящего приказа возложить на заместителя министра сельского хозяйства Кабардино-Балкарской Республики </w:t>
      </w:r>
      <w:proofErr w:type="spellStart"/>
      <w:r w:rsidRPr="008B456C">
        <w:rPr>
          <w:sz w:val="28"/>
          <w:szCs w:val="28"/>
        </w:rPr>
        <w:t>Т.А.Вадахова</w:t>
      </w:r>
      <w:proofErr w:type="spellEnd"/>
      <w:r w:rsidRPr="008B456C">
        <w:rPr>
          <w:sz w:val="28"/>
          <w:szCs w:val="28"/>
        </w:rPr>
        <w:t>.</w:t>
      </w:r>
    </w:p>
    <w:p w:rsidR="002022AD" w:rsidRDefault="002022AD" w:rsidP="00F66424">
      <w:pPr>
        <w:autoSpaceDE w:val="0"/>
        <w:autoSpaceDN w:val="0"/>
        <w:adjustRightInd w:val="0"/>
        <w:ind w:firstLine="741"/>
        <w:jc w:val="both"/>
        <w:rPr>
          <w:sz w:val="28"/>
        </w:rPr>
      </w:pPr>
    </w:p>
    <w:p w:rsidR="002022AD" w:rsidRDefault="002022AD" w:rsidP="00F66424">
      <w:pPr>
        <w:autoSpaceDE w:val="0"/>
        <w:autoSpaceDN w:val="0"/>
        <w:adjustRightInd w:val="0"/>
        <w:ind w:firstLine="741"/>
        <w:jc w:val="both"/>
        <w:rPr>
          <w:sz w:val="28"/>
        </w:rPr>
      </w:pPr>
    </w:p>
    <w:p w:rsidR="00274FAC" w:rsidRPr="00FE4DA9" w:rsidRDefault="00274FAC" w:rsidP="00F66424">
      <w:pPr>
        <w:autoSpaceDE w:val="0"/>
        <w:autoSpaceDN w:val="0"/>
        <w:adjustRightInd w:val="0"/>
        <w:ind w:firstLine="741"/>
        <w:jc w:val="both"/>
        <w:rPr>
          <w:sz w:val="28"/>
        </w:rPr>
      </w:pPr>
    </w:p>
    <w:p w:rsidR="00C50C4F" w:rsidRDefault="00695020" w:rsidP="00D53792">
      <w:pPr>
        <w:autoSpaceDE w:val="0"/>
        <w:autoSpaceDN w:val="0"/>
        <w:adjustRightInd w:val="0"/>
        <w:ind w:right="-1"/>
        <w:outlineLvl w:val="0"/>
      </w:pPr>
      <w:r w:rsidRPr="00FE4DA9">
        <w:rPr>
          <w:sz w:val="28"/>
          <w:szCs w:val="28"/>
        </w:rPr>
        <w:t xml:space="preserve">Министр                                                         </w:t>
      </w:r>
      <w:r w:rsidR="00D53792">
        <w:rPr>
          <w:sz w:val="28"/>
          <w:szCs w:val="28"/>
        </w:rPr>
        <w:t xml:space="preserve">                                </w:t>
      </w:r>
      <w:r w:rsidRPr="00FE4DA9">
        <w:rPr>
          <w:sz w:val="28"/>
          <w:szCs w:val="28"/>
        </w:rPr>
        <w:t xml:space="preserve">Х. </w:t>
      </w:r>
      <w:proofErr w:type="spellStart"/>
      <w:r w:rsidRPr="00FE4DA9">
        <w:rPr>
          <w:sz w:val="28"/>
          <w:szCs w:val="28"/>
        </w:rPr>
        <w:t>Сижа</w:t>
      </w:r>
      <w:r w:rsidR="00D53792">
        <w:rPr>
          <w:sz w:val="28"/>
          <w:szCs w:val="28"/>
        </w:rPr>
        <w:t>жев</w:t>
      </w:r>
      <w:proofErr w:type="spellEnd"/>
    </w:p>
    <w:p w:rsidR="00C50C4F" w:rsidRPr="00C50C4F" w:rsidRDefault="00C50C4F" w:rsidP="00C50C4F"/>
    <w:p w:rsidR="00C50C4F" w:rsidRPr="00C50C4F" w:rsidRDefault="00C50C4F" w:rsidP="00C50C4F"/>
    <w:p w:rsidR="00C50C4F" w:rsidRPr="00C50C4F" w:rsidRDefault="00C50C4F" w:rsidP="00C50C4F"/>
    <w:p w:rsidR="00C50C4F" w:rsidRPr="00C50C4F" w:rsidRDefault="00C50C4F" w:rsidP="00C50C4F"/>
    <w:p w:rsidR="00C50C4F" w:rsidRPr="00C50C4F" w:rsidRDefault="00C50C4F" w:rsidP="00C50C4F"/>
    <w:p w:rsidR="00C50C4F" w:rsidRPr="00C50C4F" w:rsidRDefault="00C50C4F" w:rsidP="00C50C4F"/>
    <w:p w:rsidR="00C50C4F" w:rsidRPr="00C50C4F" w:rsidRDefault="00C50C4F" w:rsidP="00C50C4F"/>
    <w:p w:rsidR="00C50C4F" w:rsidRPr="00C50C4F" w:rsidRDefault="00C50C4F" w:rsidP="00C50C4F"/>
    <w:p w:rsidR="00C50C4F" w:rsidRPr="00C50C4F" w:rsidRDefault="00C50C4F" w:rsidP="00C50C4F"/>
    <w:p w:rsidR="00C50C4F" w:rsidRPr="00C50C4F" w:rsidRDefault="00C50C4F" w:rsidP="00C50C4F"/>
    <w:p w:rsidR="00C50C4F" w:rsidRPr="00C50C4F" w:rsidRDefault="00C50C4F" w:rsidP="00C50C4F"/>
    <w:p w:rsidR="00C50C4F" w:rsidRPr="00C50C4F" w:rsidRDefault="00C50C4F" w:rsidP="00C50C4F"/>
    <w:p w:rsidR="00C50C4F" w:rsidRDefault="00C50C4F" w:rsidP="00C50C4F"/>
    <w:p w:rsidR="00C50C4F" w:rsidRDefault="00C50C4F" w:rsidP="00C50C4F"/>
    <w:sectPr w:rsidR="00C50C4F" w:rsidSect="00995635">
      <w:headerReference w:type="even" r:id="rId10"/>
      <w:headerReference w:type="default" r:id="rId11"/>
      <w:pgSz w:w="11906" w:h="16838"/>
      <w:pgMar w:top="1701" w:right="1418" w:bottom="1418" w:left="1701" w:header="720" w:footer="720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55404" w:rsidRDefault="00B55404">
      <w:r>
        <w:separator/>
      </w:r>
    </w:p>
  </w:endnote>
  <w:endnote w:type="continuationSeparator" w:id="0">
    <w:p w:rsidR="00B55404" w:rsidRDefault="00B554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55404" w:rsidRDefault="00B55404">
      <w:r>
        <w:separator/>
      </w:r>
    </w:p>
  </w:footnote>
  <w:footnote w:type="continuationSeparator" w:id="0">
    <w:p w:rsidR="00B55404" w:rsidRDefault="00B5540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B0764" w:rsidRDefault="005B040B">
    <w:pPr>
      <w:pStyle w:val="a6"/>
      <w:framePr w:wrap="around" w:vAnchor="text" w:hAnchor="margin" w:xAlign="center" w:y="1"/>
      <w:rPr>
        <w:rStyle w:val="a8"/>
        <w:sz w:val="13"/>
      </w:rPr>
    </w:pPr>
    <w:r>
      <w:rPr>
        <w:rStyle w:val="a8"/>
        <w:sz w:val="13"/>
      </w:rPr>
      <w:fldChar w:fldCharType="begin"/>
    </w:r>
    <w:r w:rsidR="000B0764">
      <w:rPr>
        <w:rStyle w:val="a8"/>
        <w:sz w:val="13"/>
      </w:rPr>
      <w:instrText xml:space="preserve">PAGE  </w:instrText>
    </w:r>
    <w:r>
      <w:rPr>
        <w:rStyle w:val="a8"/>
        <w:sz w:val="13"/>
      </w:rPr>
      <w:fldChar w:fldCharType="separate"/>
    </w:r>
    <w:r w:rsidR="000B0764">
      <w:rPr>
        <w:rStyle w:val="a8"/>
        <w:noProof/>
        <w:sz w:val="13"/>
      </w:rPr>
      <w:t>3</w:t>
    </w:r>
    <w:r>
      <w:rPr>
        <w:rStyle w:val="a8"/>
        <w:sz w:val="13"/>
      </w:rPr>
      <w:fldChar w:fldCharType="end"/>
    </w:r>
  </w:p>
  <w:p w:rsidR="000B0764" w:rsidRDefault="000B0764">
    <w:pPr>
      <w:pStyle w:val="a6"/>
      <w:rPr>
        <w:sz w:val="13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11269943"/>
      <w:docPartObj>
        <w:docPartGallery w:val="Page Numbers (Top of Page)"/>
        <w:docPartUnique/>
      </w:docPartObj>
    </w:sdtPr>
    <w:sdtEndPr/>
    <w:sdtContent>
      <w:p w:rsidR="000B0764" w:rsidRDefault="005B040B">
        <w:pPr>
          <w:pStyle w:val="a6"/>
          <w:jc w:val="center"/>
        </w:pPr>
        <w:r>
          <w:rPr>
            <w:noProof/>
          </w:rPr>
          <w:fldChar w:fldCharType="begin"/>
        </w:r>
        <w:r w:rsidR="000B0764"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246095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0B0764" w:rsidRDefault="000B0764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6902AB"/>
    <w:multiLevelType w:val="hybridMultilevel"/>
    <w:tmpl w:val="EE2EEDA2"/>
    <w:lvl w:ilvl="0" w:tplc="B694F16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D0420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76DC676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B38354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F6E00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E4F29C4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188CA8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B82481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2A264FB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600FF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CAB3EFD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12057A51"/>
    <w:multiLevelType w:val="singleLevel"/>
    <w:tmpl w:val="86CA89E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4" w15:restartNumberingAfterBreak="0">
    <w:nsid w:val="1915003B"/>
    <w:multiLevelType w:val="hybridMultilevel"/>
    <w:tmpl w:val="10FA9AA6"/>
    <w:lvl w:ilvl="0" w:tplc="EAC40BCC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A492B91"/>
    <w:multiLevelType w:val="hybridMultilevel"/>
    <w:tmpl w:val="1956801A"/>
    <w:lvl w:ilvl="0" w:tplc="C1046B0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CC2E5C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79D41C2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88873C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9C4FDC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7D66394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C1C9A4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22E36A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A74839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7656D9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1BC76639"/>
    <w:multiLevelType w:val="hybridMultilevel"/>
    <w:tmpl w:val="4476C26E"/>
    <w:lvl w:ilvl="0" w:tplc="872E6384">
      <w:start w:val="1"/>
      <w:numFmt w:val="decimal"/>
      <w:lvlText w:val="%1."/>
      <w:lvlJc w:val="left"/>
      <w:pPr>
        <w:ind w:left="1099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24993F7C"/>
    <w:multiLevelType w:val="hybridMultilevel"/>
    <w:tmpl w:val="0204D282"/>
    <w:lvl w:ilvl="0" w:tplc="5F26BA6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264C7027"/>
    <w:multiLevelType w:val="hybridMultilevel"/>
    <w:tmpl w:val="56C2BDEE"/>
    <w:lvl w:ilvl="0" w:tplc="58BC803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775748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29CE7DA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2E6E5CBD"/>
    <w:multiLevelType w:val="hybridMultilevel"/>
    <w:tmpl w:val="A27AA5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1612325"/>
    <w:multiLevelType w:val="hybridMultilevel"/>
    <w:tmpl w:val="0F7E90CA"/>
    <w:lvl w:ilvl="0" w:tplc="26DAE5C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64D76EC"/>
    <w:multiLevelType w:val="hybridMultilevel"/>
    <w:tmpl w:val="290279E6"/>
    <w:lvl w:ilvl="0" w:tplc="576AFC5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A19119E"/>
    <w:multiLevelType w:val="hybridMultilevel"/>
    <w:tmpl w:val="F0D01F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E46529B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7" w15:restartNumberingAfterBreak="0">
    <w:nsid w:val="3F446364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8" w15:restartNumberingAfterBreak="0">
    <w:nsid w:val="44582F1A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9" w15:restartNumberingAfterBreak="0">
    <w:nsid w:val="46AC7A08"/>
    <w:multiLevelType w:val="hybridMultilevel"/>
    <w:tmpl w:val="50CE3F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8482763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1" w15:restartNumberingAfterBreak="0">
    <w:nsid w:val="4A141D5A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2" w15:restartNumberingAfterBreak="0">
    <w:nsid w:val="4A4A47BC"/>
    <w:multiLevelType w:val="singleLevel"/>
    <w:tmpl w:val="6FA4434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3" w15:restartNumberingAfterBreak="0">
    <w:nsid w:val="53287C74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4" w15:restartNumberingAfterBreak="0">
    <w:nsid w:val="5B4104EB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5" w15:restartNumberingAfterBreak="0">
    <w:nsid w:val="681E1BE1"/>
    <w:multiLevelType w:val="hybridMultilevel"/>
    <w:tmpl w:val="6A466CCA"/>
    <w:lvl w:ilvl="0" w:tplc="3584680E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6A796B79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7" w15:restartNumberingAfterBreak="0">
    <w:nsid w:val="6F734C14"/>
    <w:multiLevelType w:val="hybridMultilevel"/>
    <w:tmpl w:val="6A744B00"/>
    <w:lvl w:ilvl="0" w:tplc="CA70CED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 w15:restartNumberingAfterBreak="0">
    <w:nsid w:val="75465E9E"/>
    <w:multiLevelType w:val="hybridMultilevel"/>
    <w:tmpl w:val="0D34F1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9032A76"/>
    <w:multiLevelType w:val="hybridMultilevel"/>
    <w:tmpl w:val="28DCC90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2"/>
  </w:num>
  <w:num w:numId="2">
    <w:abstractNumId w:val="3"/>
  </w:num>
  <w:num w:numId="3">
    <w:abstractNumId w:val="11"/>
  </w:num>
  <w:num w:numId="4">
    <w:abstractNumId w:val="6"/>
  </w:num>
  <w:num w:numId="5">
    <w:abstractNumId w:val="18"/>
  </w:num>
  <w:num w:numId="6">
    <w:abstractNumId w:val="21"/>
  </w:num>
  <w:num w:numId="7">
    <w:abstractNumId w:val="17"/>
  </w:num>
  <w:num w:numId="8">
    <w:abstractNumId w:val="1"/>
  </w:num>
  <w:num w:numId="9">
    <w:abstractNumId w:val="20"/>
  </w:num>
  <w:num w:numId="10">
    <w:abstractNumId w:val="10"/>
  </w:num>
  <w:num w:numId="11">
    <w:abstractNumId w:val="2"/>
  </w:num>
  <w:num w:numId="12">
    <w:abstractNumId w:val="16"/>
  </w:num>
  <w:num w:numId="13">
    <w:abstractNumId w:val="26"/>
  </w:num>
  <w:num w:numId="14">
    <w:abstractNumId w:val="24"/>
  </w:num>
  <w:num w:numId="15">
    <w:abstractNumId w:val="23"/>
  </w:num>
  <w:num w:numId="16">
    <w:abstractNumId w:val="5"/>
  </w:num>
  <w:num w:numId="17">
    <w:abstractNumId w:val="0"/>
  </w:num>
  <w:num w:numId="18">
    <w:abstractNumId w:val="29"/>
  </w:num>
  <w:num w:numId="19">
    <w:abstractNumId w:val="27"/>
  </w:num>
  <w:num w:numId="20">
    <w:abstractNumId w:val="19"/>
  </w:num>
  <w:num w:numId="21">
    <w:abstractNumId w:val="15"/>
  </w:num>
  <w:num w:numId="22">
    <w:abstractNumId w:val="12"/>
  </w:num>
  <w:num w:numId="23">
    <w:abstractNumId w:val="25"/>
  </w:num>
  <w:num w:numId="24">
    <w:abstractNumId w:val="8"/>
  </w:num>
  <w:num w:numId="25">
    <w:abstractNumId w:val="28"/>
  </w:num>
  <w:num w:numId="26">
    <w:abstractNumId w:val="9"/>
  </w:num>
  <w:num w:numId="27">
    <w:abstractNumId w:val="4"/>
  </w:num>
  <w:num w:numId="28">
    <w:abstractNumId w:val="14"/>
  </w:num>
  <w:num w:numId="29">
    <w:abstractNumId w:val="13"/>
  </w:num>
  <w:num w:numId="3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oNotHyphenateCaps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0705"/>
    <w:rsid w:val="00001206"/>
    <w:rsid w:val="00002C1E"/>
    <w:rsid w:val="00002C9A"/>
    <w:rsid w:val="000049E6"/>
    <w:rsid w:val="00004DBD"/>
    <w:rsid w:val="00004F0C"/>
    <w:rsid w:val="00005398"/>
    <w:rsid w:val="000058F1"/>
    <w:rsid w:val="00010E0E"/>
    <w:rsid w:val="000112AC"/>
    <w:rsid w:val="00011411"/>
    <w:rsid w:val="00011741"/>
    <w:rsid w:val="00013319"/>
    <w:rsid w:val="00013449"/>
    <w:rsid w:val="00022303"/>
    <w:rsid w:val="00027784"/>
    <w:rsid w:val="00031CEF"/>
    <w:rsid w:val="00032B96"/>
    <w:rsid w:val="0003305E"/>
    <w:rsid w:val="00037C83"/>
    <w:rsid w:val="00037F75"/>
    <w:rsid w:val="00037F7A"/>
    <w:rsid w:val="00040286"/>
    <w:rsid w:val="00042A9A"/>
    <w:rsid w:val="00043B33"/>
    <w:rsid w:val="00045276"/>
    <w:rsid w:val="00052F1C"/>
    <w:rsid w:val="00053555"/>
    <w:rsid w:val="00053988"/>
    <w:rsid w:val="0005446C"/>
    <w:rsid w:val="000567DD"/>
    <w:rsid w:val="00057479"/>
    <w:rsid w:val="00057820"/>
    <w:rsid w:val="00060825"/>
    <w:rsid w:val="000616A8"/>
    <w:rsid w:val="00061D09"/>
    <w:rsid w:val="00062411"/>
    <w:rsid w:val="000648A1"/>
    <w:rsid w:val="00067727"/>
    <w:rsid w:val="00070C42"/>
    <w:rsid w:val="0007419F"/>
    <w:rsid w:val="00074576"/>
    <w:rsid w:val="00074A58"/>
    <w:rsid w:val="00076467"/>
    <w:rsid w:val="000770BA"/>
    <w:rsid w:val="000774F4"/>
    <w:rsid w:val="00077C94"/>
    <w:rsid w:val="000800D7"/>
    <w:rsid w:val="00080988"/>
    <w:rsid w:val="00080ED9"/>
    <w:rsid w:val="00082CFF"/>
    <w:rsid w:val="00086CDC"/>
    <w:rsid w:val="00086F40"/>
    <w:rsid w:val="00090AC8"/>
    <w:rsid w:val="00091517"/>
    <w:rsid w:val="00091FCA"/>
    <w:rsid w:val="0009283C"/>
    <w:rsid w:val="00093D3C"/>
    <w:rsid w:val="00094BFB"/>
    <w:rsid w:val="000976FA"/>
    <w:rsid w:val="000A0D0E"/>
    <w:rsid w:val="000A1803"/>
    <w:rsid w:val="000A1E52"/>
    <w:rsid w:val="000A223D"/>
    <w:rsid w:val="000A36CC"/>
    <w:rsid w:val="000A59B1"/>
    <w:rsid w:val="000A67BC"/>
    <w:rsid w:val="000A6A86"/>
    <w:rsid w:val="000A6F68"/>
    <w:rsid w:val="000B0764"/>
    <w:rsid w:val="000B0A75"/>
    <w:rsid w:val="000B0F88"/>
    <w:rsid w:val="000B15C6"/>
    <w:rsid w:val="000B2576"/>
    <w:rsid w:val="000B3EB4"/>
    <w:rsid w:val="000B5091"/>
    <w:rsid w:val="000C2BEF"/>
    <w:rsid w:val="000C4350"/>
    <w:rsid w:val="000C59BF"/>
    <w:rsid w:val="000C7B97"/>
    <w:rsid w:val="000D1FDF"/>
    <w:rsid w:val="000D23F0"/>
    <w:rsid w:val="000D3BE3"/>
    <w:rsid w:val="000D4C16"/>
    <w:rsid w:val="000D6EE9"/>
    <w:rsid w:val="000E00D9"/>
    <w:rsid w:val="000E1340"/>
    <w:rsid w:val="000E314A"/>
    <w:rsid w:val="000E66B9"/>
    <w:rsid w:val="000E6C97"/>
    <w:rsid w:val="000E78C5"/>
    <w:rsid w:val="000F0099"/>
    <w:rsid w:val="000F1169"/>
    <w:rsid w:val="000F193F"/>
    <w:rsid w:val="000F3E46"/>
    <w:rsid w:val="000F49FE"/>
    <w:rsid w:val="000F50D5"/>
    <w:rsid w:val="000F567B"/>
    <w:rsid w:val="000F6365"/>
    <w:rsid w:val="000F7461"/>
    <w:rsid w:val="000F750F"/>
    <w:rsid w:val="00102674"/>
    <w:rsid w:val="00102D3F"/>
    <w:rsid w:val="00103E42"/>
    <w:rsid w:val="001066E1"/>
    <w:rsid w:val="001067A0"/>
    <w:rsid w:val="00107968"/>
    <w:rsid w:val="00107CF9"/>
    <w:rsid w:val="00112698"/>
    <w:rsid w:val="001126A0"/>
    <w:rsid w:val="00113A9A"/>
    <w:rsid w:val="00113E48"/>
    <w:rsid w:val="00120C59"/>
    <w:rsid w:val="00121241"/>
    <w:rsid w:val="0012246F"/>
    <w:rsid w:val="001239CE"/>
    <w:rsid w:val="00124564"/>
    <w:rsid w:val="00125DA1"/>
    <w:rsid w:val="00126EE2"/>
    <w:rsid w:val="00130505"/>
    <w:rsid w:val="0013085D"/>
    <w:rsid w:val="00131234"/>
    <w:rsid w:val="00132437"/>
    <w:rsid w:val="001324E8"/>
    <w:rsid w:val="00132FA8"/>
    <w:rsid w:val="00136FA8"/>
    <w:rsid w:val="00140117"/>
    <w:rsid w:val="00141056"/>
    <w:rsid w:val="00141CBA"/>
    <w:rsid w:val="00143573"/>
    <w:rsid w:val="00144875"/>
    <w:rsid w:val="00144FEF"/>
    <w:rsid w:val="00150784"/>
    <w:rsid w:val="00150FFA"/>
    <w:rsid w:val="001512E1"/>
    <w:rsid w:val="00151AD4"/>
    <w:rsid w:val="00151B78"/>
    <w:rsid w:val="00151BD6"/>
    <w:rsid w:val="00152613"/>
    <w:rsid w:val="00153881"/>
    <w:rsid w:val="00153AA2"/>
    <w:rsid w:val="00155EA3"/>
    <w:rsid w:val="00157E32"/>
    <w:rsid w:val="001606BE"/>
    <w:rsid w:val="00160AD8"/>
    <w:rsid w:val="00161A1F"/>
    <w:rsid w:val="00162952"/>
    <w:rsid w:val="00162A6D"/>
    <w:rsid w:val="001636DD"/>
    <w:rsid w:val="001645A1"/>
    <w:rsid w:val="00165233"/>
    <w:rsid w:val="0016657F"/>
    <w:rsid w:val="00167698"/>
    <w:rsid w:val="00170A35"/>
    <w:rsid w:val="001720F5"/>
    <w:rsid w:val="00172522"/>
    <w:rsid w:val="00172681"/>
    <w:rsid w:val="00172AEE"/>
    <w:rsid w:val="00173111"/>
    <w:rsid w:val="00173B77"/>
    <w:rsid w:val="00177ED9"/>
    <w:rsid w:val="0018095C"/>
    <w:rsid w:val="00184131"/>
    <w:rsid w:val="00185344"/>
    <w:rsid w:val="00186379"/>
    <w:rsid w:val="0018684F"/>
    <w:rsid w:val="00187ADF"/>
    <w:rsid w:val="00187FE7"/>
    <w:rsid w:val="0019092C"/>
    <w:rsid w:val="00190B88"/>
    <w:rsid w:val="00190C52"/>
    <w:rsid w:val="00190D6B"/>
    <w:rsid w:val="00193E77"/>
    <w:rsid w:val="0019455C"/>
    <w:rsid w:val="0019767F"/>
    <w:rsid w:val="00197AE9"/>
    <w:rsid w:val="001A260B"/>
    <w:rsid w:val="001A2B0B"/>
    <w:rsid w:val="001A2B96"/>
    <w:rsid w:val="001A303E"/>
    <w:rsid w:val="001A4E63"/>
    <w:rsid w:val="001A51E1"/>
    <w:rsid w:val="001A5634"/>
    <w:rsid w:val="001A609B"/>
    <w:rsid w:val="001A70C6"/>
    <w:rsid w:val="001B0BB9"/>
    <w:rsid w:val="001B171C"/>
    <w:rsid w:val="001B1BCC"/>
    <w:rsid w:val="001B2BEA"/>
    <w:rsid w:val="001B3EB7"/>
    <w:rsid w:val="001B3ECF"/>
    <w:rsid w:val="001B4694"/>
    <w:rsid w:val="001B48F6"/>
    <w:rsid w:val="001B67C6"/>
    <w:rsid w:val="001B71B8"/>
    <w:rsid w:val="001B7DC6"/>
    <w:rsid w:val="001B7DF9"/>
    <w:rsid w:val="001C2D6B"/>
    <w:rsid w:val="001C3D31"/>
    <w:rsid w:val="001C45CF"/>
    <w:rsid w:val="001C48BC"/>
    <w:rsid w:val="001C655D"/>
    <w:rsid w:val="001D1C1A"/>
    <w:rsid w:val="001D2B0E"/>
    <w:rsid w:val="001D3A1D"/>
    <w:rsid w:val="001D6780"/>
    <w:rsid w:val="001E031F"/>
    <w:rsid w:val="001E0FD3"/>
    <w:rsid w:val="001E2C2F"/>
    <w:rsid w:val="001E7B11"/>
    <w:rsid w:val="001F33CC"/>
    <w:rsid w:val="00201ED6"/>
    <w:rsid w:val="002022AD"/>
    <w:rsid w:val="0020405A"/>
    <w:rsid w:val="00205462"/>
    <w:rsid w:val="00206D99"/>
    <w:rsid w:val="002074F4"/>
    <w:rsid w:val="00207A90"/>
    <w:rsid w:val="00210BAD"/>
    <w:rsid w:val="00211F6B"/>
    <w:rsid w:val="00213473"/>
    <w:rsid w:val="002142E4"/>
    <w:rsid w:val="00214D3C"/>
    <w:rsid w:val="00220501"/>
    <w:rsid w:val="0022073B"/>
    <w:rsid w:val="002219FD"/>
    <w:rsid w:val="00221F4D"/>
    <w:rsid w:val="00224F4F"/>
    <w:rsid w:val="00227C79"/>
    <w:rsid w:val="00227CE8"/>
    <w:rsid w:val="00230357"/>
    <w:rsid w:val="00233564"/>
    <w:rsid w:val="00233952"/>
    <w:rsid w:val="00233B87"/>
    <w:rsid w:val="00234087"/>
    <w:rsid w:val="00234516"/>
    <w:rsid w:val="00234BD5"/>
    <w:rsid w:val="00240705"/>
    <w:rsid w:val="00242AA8"/>
    <w:rsid w:val="00242E89"/>
    <w:rsid w:val="00245737"/>
    <w:rsid w:val="00245E5D"/>
    <w:rsid w:val="00246095"/>
    <w:rsid w:val="00247223"/>
    <w:rsid w:val="00250670"/>
    <w:rsid w:val="00251B1F"/>
    <w:rsid w:val="00251D1B"/>
    <w:rsid w:val="00252D76"/>
    <w:rsid w:val="0025547D"/>
    <w:rsid w:val="00257805"/>
    <w:rsid w:val="00257A0A"/>
    <w:rsid w:val="00265819"/>
    <w:rsid w:val="002660E6"/>
    <w:rsid w:val="0026700A"/>
    <w:rsid w:val="00267B51"/>
    <w:rsid w:val="002708CB"/>
    <w:rsid w:val="002708F0"/>
    <w:rsid w:val="00270C38"/>
    <w:rsid w:val="0027179D"/>
    <w:rsid w:val="0027186E"/>
    <w:rsid w:val="00272855"/>
    <w:rsid w:val="0027362A"/>
    <w:rsid w:val="00274FAC"/>
    <w:rsid w:val="00275128"/>
    <w:rsid w:val="0027631F"/>
    <w:rsid w:val="00277DA5"/>
    <w:rsid w:val="00282C11"/>
    <w:rsid w:val="00283AD1"/>
    <w:rsid w:val="0028455B"/>
    <w:rsid w:val="00285974"/>
    <w:rsid w:val="002870DF"/>
    <w:rsid w:val="0029497F"/>
    <w:rsid w:val="00295FE5"/>
    <w:rsid w:val="002A1174"/>
    <w:rsid w:val="002A1C69"/>
    <w:rsid w:val="002A1D7B"/>
    <w:rsid w:val="002A2C93"/>
    <w:rsid w:val="002A3188"/>
    <w:rsid w:val="002A38F4"/>
    <w:rsid w:val="002A3FD7"/>
    <w:rsid w:val="002A5910"/>
    <w:rsid w:val="002A5CB7"/>
    <w:rsid w:val="002A7337"/>
    <w:rsid w:val="002A76E1"/>
    <w:rsid w:val="002A7EB0"/>
    <w:rsid w:val="002B3BB3"/>
    <w:rsid w:val="002C09C7"/>
    <w:rsid w:val="002C1B96"/>
    <w:rsid w:val="002C20F4"/>
    <w:rsid w:val="002C2C26"/>
    <w:rsid w:val="002C3161"/>
    <w:rsid w:val="002C3371"/>
    <w:rsid w:val="002C783F"/>
    <w:rsid w:val="002C7AF9"/>
    <w:rsid w:val="002D37A8"/>
    <w:rsid w:val="002D4E21"/>
    <w:rsid w:val="002D5DD4"/>
    <w:rsid w:val="002E08C6"/>
    <w:rsid w:val="002E0B79"/>
    <w:rsid w:val="002E4800"/>
    <w:rsid w:val="002E5437"/>
    <w:rsid w:val="002E658F"/>
    <w:rsid w:val="002E6953"/>
    <w:rsid w:val="002E7449"/>
    <w:rsid w:val="002F09A6"/>
    <w:rsid w:val="002F34D9"/>
    <w:rsid w:val="002F3BD5"/>
    <w:rsid w:val="002F70D0"/>
    <w:rsid w:val="003000DF"/>
    <w:rsid w:val="003001C5"/>
    <w:rsid w:val="00300A00"/>
    <w:rsid w:val="003036BF"/>
    <w:rsid w:val="00305F0D"/>
    <w:rsid w:val="00305F6E"/>
    <w:rsid w:val="00311FC0"/>
    <w:rsid w:val="00313DAA"/>
    <w:rsid w:val="00317D62"/>
    <w:rsid w:val="00320322"/>
    <w:rsid w:val="00322E0D"/>
    <w:rsid w:val="00323377"/>
    <w:rsid w:val="003236A3"/>
    <w:rsid w:val="0032392E"/>
    <w:rsid w:val="00323BC3"/>
    <w:rsid w:val="003246F3"/>
    <w:rsid w:val="003308C2"/>
    <w:rsid w:val="00331A6F"/>
    <w:rsid w:val="00331AF5"/>
    <w:rsid w:val="00333B0D"/>
    <w:rsid w:val="00337F1B"/>
    <w:rsid w:val="00337FC5"/>
    <w:rsid w:val="00340D84"/>
    <w:rsid w:val="003418E3"/>
    <w:rsid w:val="003444A9"/>
    <w:rsid w:val="00344FB3"/>
    <w:rsid w:val="00346059"/>
    <w:rsid w:val="00350FB0"/>
    <w:rsid w:val="00351637"/>
    <w:rsid w:val="00351BA6"/>
    <w:rsid w:val="0035265A"/>
    <w:rsid w:val="00355915"/>
    <w:rsid w:val="00360108"/>
    <w:rsid w:val="0036044C"/>
    <w:rsid w:val="00362FED"/>
    <w:rsid w:val="00363149"/>
    <w:rsid w:val="00367992"/>
    <w:rsid w:val="003709AE"/>
    <w:rsid w:val="00372156"/>
    <w:rsid w:val="003737A2"/>
    <w:rsid w:val="00374E8B"/>
    <w:rsid w:val="00374EAA"/>
    <w:rsid w:val="00376F95"/>
    <w:rsid w:val="00377FB6"/>
    <w:rsid w:val="0038032A"/>
    <w:rsid w:val="0038076D"/>
    <w:rsid w:val="00381614"/>
    <w:rsid w:val="003843A7"/>
    <w:rsid w:val="00385BBE"/>
    <w:rsid w:val="00387390"/>
    <w:rsid w:val="0039031B"/>
    <w:rsid w:val="00394ADF"/>
    <w:rsid w:val="00394BEF"/>
    <w:rsid w:val="003961C3"/>
    <w:rsid w:val="00396897"/>
    <w:rsid w:val="003A0659"/>
    <w:rsid w:val="003A0E50"/>
    <w:rsid w:val="003A0FAA"/>
    <w:rsid w:val="003A1573"/>
    <w:rsid w:val="003A1737"/>
    <w:rsid w:val="003A3BFF"/>
    <w:rsid w:val="003A3EAD"/>
    <w:rsid w:val="003A4F4F"/>
    <w:rsid w:val="003A57EE"/>
    <w:rsid w:val="003A7B65"/>
    <w:rsid w:val="003B0067"/>
    <w:rsid w:val="003B05F8"/>
    <w:rsid w:val="003B645F"/>
    <w:rsid w:val="003B7056"/>
    <w:rsid w:val="003C0641"/>
    <w:rsid w:val="003C0C0C"/>
    <w:rsid w:val="003C2E98"/>
    <w:rsid w:val="003C3993"/>
    <w:rsid w:val="003C3E0E"/>
    <w:rsid w:val="003C5250"/>
    <w:rsid w:val="003C5902"/>
    <w:rsid w:val="003C6377"/>
    <w:rsid w:val="003C6407"/>
    <w:rsid w:val="003C78C1"/>
    <w:rsid w:val="003C7942"/>
    <w:rsid w:val="003D16CC"/>
    <w:rsid w:val="003D28CD"/>
    <w:rsid w:val="003D5644"/>
    <w:rsid w:val="003D58B9"/>
    <w:rsid w:val="003D6AC4"/>
    <w:rsid w:val="003D6C4B"/>
    <w:rsid w:val="003E2076"/>
    <w:rsid w:val="003E4061"/>
    <w:rsid w:val="003E5B0F"/>
    <w:rsid w:val="003E5BFF"/>
    <w:rsid w:val="003E652E"/>
    <w:rsid w:val="003F0205"/>
    <w:rsid w:val="003F0C5C"/>
    <w:rsid w:val="003F0DA7"/>
    <w:rsid w:val="003F29FD"/>
    <w:rsid w:val="003F2A1D"/>
    <w:rsid w:val="003F55BA"/>
    <w:rsid w:val="003F6D16"/>
    <w:rsid w:val="00401F02"/>
    <w:rsid w:val="00402368"/>
    <w:rsid w:val="004034C4"/>
    <w:rsid w:val="00403F70"/>
    <w:rsid w:val="00404FFD"/>
    <w:rsid w:val="00405731"/>
    <w:rsid w:val="00405F9D"/>
    <w:rsid w:val="00406B35"/>
    <w:rsid w:val="00410377"/>
    <w:rsid w:val="00410893"/>
    <w:rsid w:val="00411B68"/>
    <w:rsid w:val="00412B3C"/>
    <w:rsid w:val="004131F3"/>
    <w:rsid w:val="0041418C"/>
    <w:rsid w:val="00414629"/>
    <w:rsid w:val="004149E8"/>
    <w:rsid w:val="004215A0"/>
    <w:rsid w:val="00421CB2"/>
    <w:rsid w:val="00424CB1"/>
    <w:rsid w:val="00424D03"/>
    <w:rsid w:val="00427C12"/>
    <w:rsid w:val="00431E9E"/>
    <w:rsid w:val="00432761"/>
    <w:rsid w:val="0043672D"/>
    <w:rsid w:val="00440B45"/>
    <w:rsid w:val="00442950"/>
    <w:rsid w:val="00443713"/>
    <w:rsid w:val="00444125"/>
    <w:rsid w:val="0044485A"/>
    <w:rsid w:val="00444E77"/>
    <w:rsid w:val="0044524C"/>
    <w:rsid w:val="0044644E"/>
    <w:rsid w:val="004476B8"/>
    <w:rsid w:val="00447C0D"/>
    <w:rsid w:val="00447D20"/>
    <w:rsid w:val="00447FF5"/>
    <w:rsid w:val="00451F36"/>
    <w:rsid w:val="0046040A"/>
    <w:rsid w:val="00466552"/>
    <w:rsid w:val="00471805"/>
    <w:rsid w:val="00472885"/>
    <w:rsid w:val="00475723"/>
    <w:rsid w:val="00476B95"/>
    <w:rsid w:val="00480BC8"/>
    <w:rsid w:val="00480BDF"/>
    <w:rsid w:val="004819AF"/>
    <w:rsid w:val="00485A8D"/>
    <w:rsid w:val="00490196"/>
    <w:rsid w:val="004923C9"/>
    <w:rsid w:val="00492D12"/>
    <w:rsid w:val="004944CF"/>
    <w:rsid w:val="004944F4"/>
    <w:rsid w:val="004951D9"/>
    <w:rsid w:val="004953CC"/>
    <w:rsid w:val="00495703"/>
    <w:rsid w:val="004A298E"/>
    <w:rsid w:val="004A42DB"/>
    <w:rsid w:val="004A635F"/>
    <w:rsid w:val="004A682C"/>
    <w:rsid w:val="004A6CDD"/>
    <w:rsid w:val="004B2E25"/>
    <w:rsid w:val="004B3E59"/>
    <w:rsid w:val="004B3E71"/>
    <w:rsid w:val="004B702C"/>
    <w:rsid w:val="004C0302"/>
    <w:rsid w:val="004C08CB"/>
    <w:rsid w:val="004C24BD"/>
    <w:rsid w:val="004C2639"/>
    <w:rsid w:val="004C5500"/>
    <w:rsid w:val="004D3626"/>
    <w:rsid w:val="004D3B3C"/>
    <w:rsid w:val="004D5AAE"/>
    <w:rsid w:val="004D5F74"/>
    <w:rsid w:val="004E0442"/>
    <w:rsid w:val="004E1018"/>
    <w:rsid w:val="004E1B19"/>
    <w:rsid w:val="004E2257"/>
    <w:rsid w:val="004E3839"/>
    <w:rsid w:val="004E481E"/>
    <w:rsid w:val="004E4EFA"/>
    <w:rsid w:val="004E658E"/>
    <w:rsid w:val="004F30B0"/>
    <w:rsid w:val="004F56E9"/>
    <w:rsid w:val="004F5E98"/>
    <w:rsid w:val="0050226A"/>
    <w:rsid w:val="00502378"/>
    <w:rsid w:val="005031A7"/>
    <w:rsid w:val="005031FB"/>
    <w:rsid w:val="005033C8"/>
    <w:rsid w:val="005036D7"/>
    <w:rsid w:val="00504E27"/>
    <w:rsid w:val="005057CD"/>
    <w:rsid w:val="00505ADE"/>
    <w:rsid w:val="00506C31"/>
    <w:rsid w:val="00507DBA"/>
    <w:rsid w:val="00510860"/>
    <w:rsid w:val="00510B54"/>
    <w:rsid w:val="005114FC"/>
    <w:rsid w:val="00512AE3"/>
    <w:rsid w:val="00512D3D"/>
    <w:rsid w:val="00512F1E"/>
    <w:rsid w:val="00515A25"/>
    <w:rsid w:val="005174DD"/>
    <w:rsid w:val="00520687"/>
    <w:rsid w:val="005207D3"/>
    <w:rsid w:val="00520915"/>
    <w:rsid w:val="00520EE9"/>
    <w:rsid w:val="00521EF3"/>
    <w:rsid w:val="00522565"/>
    <w:rsid w:val="005253BC"/>
    <w:rsid w:val="00525E52"/>
    <w:rsid w:val="00526B22"/>
    <w:rsid w:val="00530D46"/>
    <w:rsid w:val="00532FF1"/>
    <w:rsid w:val="005334D0"/>
    <w:rsid w:val="00533F62"/>
    <w:rsid w:val="00534FF7"/>
    <w:rsid w:val="005351E8"/>
    <w:rsid w:val="00536BFA"/>
    <w:rsid w:val="00537390"/>
    <w:rsid w:val="005443F9"/>
    <w:rsid w:val="00546400"/>
    <w:rsid w:val="00546E54"/>
    <w:rsid w:val="005529EF"/>
    <w:rsid w:val="0055497B"/>
    <w:rsid w:val="00554FC9"/>
    <w:rsid w:val="005559D1"/>
    <w:rsid w:val="005565CA"/>
    <w:rsid w:val="00563D70"/>
    <w:rsid w:val="005662D6"/>
    <w:rsid w:val="00572021"/>
    <w:rsid w:val="00572114"/>
    <w:rsid w:val="0057409B"/>
    <w:rsid w:val="00575350"/>
    <w:rsid w:val="005756A3"/>
    <w:rsid w:val="00581FFE"/>
    <w:rsid w:val="00582AFE"/>
    <w:rsid w:val="00584061"/>
    <w:rsid w:val="00587F50"/>
    <w:rsid w:val="005915ED"/>
    <w:rsid w:val="0059253B"/>
    <w:rsid w:val="00593357"/>
    <w:rsid w:val="00596BE8"/>
    <w:rsid w:val="005A0E21"/>
    <w:rsid w:val="005A1077"/>
    <w:rsid w:val="005A40F5"/>
    <w:rsid w:val="005A5F70"/>
    <w:rsid w:val="005A622B"/>
    <w:rsid w:val="005B040B"/>
    <w:rsid w:val="005B0909"/>
    <w:rsid w:val="005B27FF"/>
    <w:rsid w:val="005B4107"/>
    <w:rsid w:val="005B6573"/>
    <w:rsid w:val="005B6E91"/>
    <w:rsid w:val="005C23C3"/>
    <w:rsid w:val="005C4731"/>
    <w:rsid w:val="005C4D6D"/>
    <w:rsid w:val="005C52A4"/>
    <w:rsid w:val="005C7971"/>
    <w:rsid w:val="005D0579"/>
    <w:rsid w:val="005D0E24"/>
    <w:rsid w:val="005D159D"/>
    <w:rsid w:val="005D1696"/>
    <w:rsid w:val="005D1785"/>
    <w:rsid w:val="005D2643"/>
    <w:rsid w:val="005D451B"/>
    <w:rsid w:val="005D552D"/>
    <w:rsid w:val="005D7B18"/>
    <w:rsid w:val="005E01E7"/>
    <w:rsid w:val="005E2942"/>
    <w:rsid w:val="005E371F"/>
    <w:rsid w:val="005E3E6B"/>
    <w:rsid w:val="005E5752"/>
    <w:rsid w:val="005F240C"/>
    <w:rsid w:val="005F481F"/>
    <w:rsid w:val="005F4855"/>
    <w:rsid w:val="005F5580"/>
    <w:rsid w:val="005F5EFE"/>
    <w:rsid w:val="005F649B"/>
    <w:rsid w:val="0060015F"/>
    <w:rsid w:val="006008D7"/>
    <w:rsid w:val="00604613"/>
    <w:rsid w:val="0061028B"/>
    <w:rsid w:val="006129CC"/>
    <w:rsid w:val="00616079"/>
    <w:rsid w:val="00616568"/>
    <w:rsid w:val="00616DB2"/>
    <w:rsid w:val="006225FC"/>
    <w:rsid w:val="00622DDE"/>
    <w:rsid w:val="00623AE3"/>
    <w:rsid w:val="00626E69"/>
    <w:rsid w:val="006312AB"/>
    <w:rsid w:val="00632064"/>
    <w:rsid w:val="00634420"/>
    <w:rsid w:val="00634C8B"/>
    <w:rsid w:val="00635F2E"/>
    <w:rsid w:val="00636060"/>
    <w:rsid w:val="00640E9F"/>
    <w:rsid w:val="00642333"/>
    <w:rsid w:val="00642CA6"/>
    <w:rsid w:val="00643806"/>
    <w:rsid w:val="0064527F"/>
    <w:rsid w:val="00645743"/>
    <w:rsid w:val="006514DA"/>
    <w:rsid w:val="00654665"/>
    <w:rsid w:val="006561DD"/>
    <w:rsid w:val="00656ECE"/>
    <w:rsid w:val="006574E6"/>
    <w:rsid w:val="00657B5D"/>
    <w:rsid w:val="00660157"/>
    <w:rsid w:val="006612BF"/>
    <w:rsid w:val="00661531"/>
    <w:rsid w:val="0066158B"/>
    <w:rsid w:val="00661B51"/>
    <w:rsid w:val="00662C63"/>
    <w:rsid w:val="00662E4C"/>
    <w:rsid w:val="00663298"/>
    <w:rsid w:val="006632BB"/>
    <w:rsid w:val="006651FF"/>
    <w:rsid w:val="00665DD7"/>
    <w:rsid w:val="00666C36"/>
    <w:rsid w:val="00666E2C"/>
    <w:rsid w:val="00672539"/>
    <w:rsid w:val="00673506"/>
    <w:rsid w:val="00675111"/>
    <w:rsid w:val="00675C40"/>
    <w:rsid w:val="0068046A"/>
    <w:rsid w:val="0068167E"/>
    <w:rsid w:val="00683B77"/>
    <w:rsid w:val="006873F6"/>
    <w:rsid w:val="00691764"/>
    <w:rsid w:val="00695020"/>
    <w:rsid w:val="006959E3"/>
    <w:rsid w:val="00695C53"/>
    <w:rsid w:val="006A01BA"/>
    <w:rsid w:val="006A0538"/>
    <w:rsid w:val="006A25B7"/>
    <w:rsid w:val="006A26A4"/>
    <w:rsid w:val="006A353E"/>
    <w:rsid w:val="006A6431"/>
    <w:rsid w:val="006B0668"/>
    <w:rsid w:val="006B0673"/>
    <w:rsid w:val="006B094B"/>
    <w:rsid w:val="006B0B72"/>
    <w:rsid w:val="006B123C"/>
    <w:rsid w:val="006B1C0A"/>
    <w:rsid w:val="006B29D7"/>
    <w:rsid w:val="006B3D73"/>
    <w:rsid w:val="006B4B4C"/>
    <w:rsid w:val="006B64B1"/>
    <w:rsid w:val="006C0143"/>
    <w:rsid w:val="006C070F"/>
    <w:rsid w:val="006C10D4"/>
    <w:rsid w:val="006C2ED1"/>
    <w:rsid w:val="006C319D"/>
    <w:rsid w:val="006C370B"/>
    <w:rsid w:val="006C38B6"/>
    <w:rsid w:val="006C47FF"/>
    <w:rsid w:val="006C53BE"/>
    <w:rsid w:val="006C5EC0"/>
    <w:rsid w:val="006D3F3D"/>
    <w:rsid w:val="006D5097"/>
    <w:rsid w:val="006D6FBF"/>
    <w:rsid w:val="006D7F42"/>
    <w:rsid w:val="006E3C8A"/>
    <w:rsid w:val="006E4DF0"/>
    <w:rsid w:val="006F1B2E"/>
    <w:rsid w:val="006F2BA6"/>
    <w:rsid w:val="006F3955"/>
    <w:rsid w:val="006F3EA4"/>
    <w:rsid w:val="006F4E06"/>
    <w:rsid w:val="006F5773"/>
    <w:rsid w:val="00700145"/>
    <w:rsid w:val="00700BAF"/>
    <w:rsid w:val="00700CD2"/>
    <w:rsid w:val="00702919"/>
    <w:rsid w:val="00703519"/>
    <w:rsid w:val="0070388D"/>
    <w:rsid w:val="00705C5F"/>
    <w:rsid w:val="00707A40"/>
    <w:rsid w:val="0071002D"/>
    <w:rsid w:val="0071012B"/>
    <w:rsid w:val="00711BEF"/>
    <w:rsid w:val="00712888"/>
    <w:rsid w:val="007128A3"/>
    <w:rsid w:val="00713475"/>
    <w:rsid w:val="00714FCE"/>
    <w:rsid w:val="0071589D"/>
    <w:rsid w:val="00716A89"/>
    <w:rsid w:val="00720BE9"/>
    <w:rsid w:val="00724631"/>
    <w:rsid w:val="00725B42"/>
    <w:rsid w:val="007266F0"/>
    <w:rsid w:val="007269C7"/>
    <w:rsid w:val="007274F4"/>
    <w:rsid w:val="0073068E"/>
    <w:rsid w:val="00730A08"/>
    <w:rsid w:val="00733D83"/>
    <w:rsid w:val="0073490B"/>
    <w:rsid w:val="007349A4"/>
    <w:rsid w:val="007376D1"/>
    <w:rsid w:val="0073770A"/>
    <w:rsid w:val="00743A0C"/>
    <w:rsid w:val="00745399"/>
    <w:rsid w:val="00745680"/>
    <w:rsid w:val="00745713"/>
    <w:rsid w:val="0074641F"/>
    <w:rsid w:val="00746631"/>
    <w:rsid w:val="00750136"/>
    <w:rsid w:val="007508F5"/>
    <w:rsid w:val="00752229"/>
    <w:rsid w:val="007523F4"/>
    <w:rsid w:val="00753B6A"/>
    <w:rsid w:val="0075491D"/>
    <w:rsid w:val="007579F7"/>
    <w:rsid w:val="007624DA"/>
    <w:rsid w:val="0076330C"/>
    <w:rsid w:val="0076509B"/>
    <w:rsid w:val="00765ED3"/>
    <w:rsid w:val="00767733"/>
    <w:rsid w:val="00770193"/>
    <w:rsid w:val="007707E3"/>
    <w:rsid w:val="007766B3"/>
    <w:rsid w:val="0077779F"/>
    <w:rsid w:val="007818A8"/>
    <w:rsid w:val="00781AE8"/>
    <w:rsid w:val="007836CA"/>
    <w:rsid w:val="0078422A"/>
    <w:rsid w:val="007867E9"/>
    <w:rsid w:val="007868F9"/>
    <w:rsid w:val="007903A3"/>
    <w:rsid w:val="007941B1"/>
    <w:rsid w:val="007944BF"/>
    <w:rsid w:val="00797422"/>
    <w:rsid w:val="007A0103"/>
    <w:rsid w:val="007A0CEA"/>
    <w:rsid w:val="007A0E41"/>
    <w:rsid w:val="007A0FEB"/>
    <w:rsid w:val="007A2870"/>
    <w:rsid w:val="007A33ED"/>
    <w:rsid w:val="007A3B35"/>
    <w:rsid w:val="007A3DAC"/>
    <w:rsid w:val="007A4A82"/>
    <w:rsid w:val="007A5078"/>
    <w:rsid w:val="007A6875"/>
    <w:rsid w:val="007A7E78"/>
    <w:rsid w:val="007B1289"/>
    <w:rsid w:val="007B187A"/>
    <w:rsid w:val="007B2919"/>
    <w:rsid w:val="007B3A60"/>
    <w:rsid w:val="007B4ED0"/>
    <w:rsid w:val="007B537B"/>
    <w:rsid w:val="007B5BCE"/>
    <w:rsid w:val="007B68A5"/>
    <w:rsid w:val="007C395B"/>
    <w:rsid w:val="007D18D8"/>
    <w:rsid w:val="007D36B0"/>
    <w:rsid w:val="007E19EF"/>
    <w:rsid w:val="007E30CF"/>
    <w:rsid w:val="007E428F"/>
    <w:rsid w:val="007E5D8D"/>
    <w:rsid w:val="007E6599"/>
    <w:rsid w:val="007E7A71"/>
    <w:rsid w:val="007F001F"/>
    <w:rsid w:val="007F0DB3"/>
    <w:rsid w:val="007F1BAD"/>
    <w:rsid w:val="007F1C06"/>
    <w:rsid w:val="007F41B4"/>
    <w:rsid w:val="007F4615"/>
    <w:rsid w:val="007F4C4E"/>
    <w:rsid w:val="007F5619"/>
    <w:rsid w:val="007F7E5B"/>
    <w:rsid w:val="0080000E"/>
    <w:rsid w:val="00800C0B"/>
    <w:rsid w:val="00801238"/>
    <w:rsid w:val="00805A99"/>
    <w:rsid w:val="008071DA"/>
    <w:rsid w:val="00807451"/>
    <w:rsid w:val="0081050E"/>
    <w:rsid w:val="008121AB"/>
    <w:rsid w:val="00813838"/>
    <w:rsid w:val="00813C92"/>
    <w:rsid w:val="00813FF4"/>
    <w:rsid w:val="0081512D"/>
    <w:rsid w:val="0081733D"/>
    <w:rsid w:val="008174AF"/>
    <w:rsid w:val="008175EA"/>
    <w:rsid w:val="00820A5F"/>
    <w:rsid w:val="00821BEA"/>
    <w:rsid w:val="00821E8B"/>
    <w:rsid w:val="008237C5"/>
    <w:rsid w:val="00824494"/>
    <w:rsid w:val="008245F2"/>
    <w:rsid w:val="0082508C"/>
    <w:rsid w:val="00826BD3"/>
    <w:rsid w:val="00826CD1"/>
    <w:rsid w:val="00827EE4"/>
    <w:rsid w:val="00831C86"/>
    <w:rsid w:val="008320D2"/>
    <w:rsid w:val="008336CC"/>
    <w:rsid w:val="008347DA"/>
    <w:rsid w:val="0083796A"/>
    <w:rsid w:val="00840718"/>
    <w:rsid w:val="008418FA"/>
    <w:rsid w:val="0084196E"/>
    <w:rsid w:val="00851EBE"/>
    <w:rsid w:val="00851EE6"/>
    <w:rsid w:val="008526A8"/>
    <w:rsid w:val="00852B89"/>
    <w:rsid w:val="0085462F"/>
    <w:rsid w:val="00860846"/>
    <w:rsid w:val="00860B5D"/>
    <w:rsid w:val="00861741"/>
    <w:rsid w:val="0086373F"/>
    <w:rsid w:val="00863C0C"/>
    <w:rsid w:val="0086453A"/>
    <w:rsid w:val="00870A24"/>
    <w:rsid w:val="00872DA5"/>
    <w:rsid w:val="008744B7"/>
    <w:rsid w:val="0087628E"/>
    <w:rsid w:val="008768EA"/>
    <w:rsid w:val="00877ACC"/>
    <w:rsid w:val="00882A8D"/>
    <w:rsid w:val="0088324D"/>
    <w:rsid w:val="00883A9B"/>
    <w:rsid w:val="008841D4"/>
    <w:rsid w:val="0088436B"/>
    <w:rsid w:val="0088661C"/>
    <w:rsid w:val="0088794F"/>
    <w:rsid w:val="00891CBA"/>
    <w:rsid w:val="008927C6"/>
    <w:rsid w:val="00894317"/>
    <w:rsid w:val="0089540F"/>
    <w:rsid w:val="008A01C8"/>
    <w:rsid w:val="008A2204"/>
    <w:rsid w:val="008A2C26"/>
    <w:rsid w:val="008A33A0"/>
    <w:rsid w:val="008A454C"/>
    <w:rsid w:val="008A478E"/>
    <w:rsid w:val="008A6011"/>
    <w:rsid w:val="008B20BA"/>
    <w:rsid w:val="008B2C9A"/>
    <w:rsid w:val="008B456C"/>
    <w:rsid w:val="008B55E8"/>
    <w:rsid w:val="008B5AC1"/>
    <w:rsid w:val="008C19AD"/>
    <w:rsid w:val="008C1A44"/>
    <w:rsid w:val="008C3F46"/>
    <w:rsid w:val="008C4799"/>
    <w:rsid w:val="008C4C97"/>
    <w:rsid w:val="008C5FA6"/>
    <w:rsid w:val="008C653E"/>
    <w:rsid w:val="008C76EA"/>
    <w:rsid w:val="008D1158"/>
    <w:rsid w:val="008D13B5"/>
    <w:rsid w:val="008D2B68"/>
    <w:rsid w:val="008D4C36"/>
    <w:rsid w:val="008D53C0"/>
    <w:rsid w:val="008D5A99"/>
    <w:rsid w:val="008E035C"/>
    <w:rsid w:val="008E1947"/>
    <w:rsid w:val="008E301A"/>
    <w:rsid w:val="008E3371"/>
    <w:rsid w:val="008E3519"/>
    <w:rsid w:val="008E78EA"/>
    <w:rsid w:val="008E7FB4"/>
    <w:rsid w:val="008F1EBF"/>
    <w:rsid w:val="008F297F"/>
    <w:rsid w:val="008F2D49"/>
    <w:rsid w:val="008F2F98"/>
    <w:rsid w:val="008F34AE"/>
    <w:rsid w:val="008F5699"/>
    <w:rsid w:val="008F5E80"/>
    <w:rsid w:val="00901A9E"/>
    <w:rsid w:val="009056D2"/>
    <w:rsid w:val="00907314"/>
    <w:rsid w:val="00910956"/>
    <w:rsid w:val="00920FDE"/>
    <w:rsid w:val="00921748"/>
    <w:rsid w:val="00923A00"/>
    <w:rsid w:val="00924144"/>
    <w:rsid w:val="009264F0"/>
    <w:rsid w:val="00927CE5"/>
    <w:rsid w:val="0093155C"/>
    <w:rsid w:val="00931954"/>
    <w:rsid w:val="0093264E"/>
    <w:rsid w:val="00936F92"/>
    <w:rsid w:val="009374D9"/>
    <w:rsid w:val="00937BE2"/>
    <w:rsid w:val="00937F7E"/>
    <w:rsid w:val="009442E1"/>
    <w:rsid w:val="00946D36"/>
    <w:rsid w:val="0095119E"/>
    <w:rsid w:val="00952F9B"/>
    <w:rsid w:val="00953326"/>
    <w:rsid w:val="009533CE"/>
    <w:rsid w:val="00955ED8"/>
    <w:rsid w:val="009570F4"/>
    <w:rsid w:val="00961AB0"/>
    <w:rsid w:val="00962E4F"/>
    <w:rsid w:val="00964B92"/>
    <w:rsid w:val="00967D2F"/>
    <w:rsid w:val="0097153C"/>
    <w:rsid w:val="009729B1"/>
    <w:rsid w:val="00975236"/>
    <w:rsid w:val="00977543"/>
    <w:rsid w:val="009812FC"/>
    <w:rsid w:val="009838E1"/>
    <w:rsid w:val="00986080"/>
    <w:rsid w:val="00987C9B"/>
    <w:rsid w:val="00993C4A"/>
    <w:rsid w:val="00994858"/>
    <w:rsid w:val="00994AF8"/>
    <w:rsid w:val="00994DB8"/>
    <w:rsid w:val="00995635"/>
    <w:rsid w:val="009964BB"/>
    <w:rsid w:val="00996E07"/>
    <w:rsid w:val="009A007A"/>
    <w:rsid w:val="009A0CC9"/>
    <w:rsid w:val="009A1132"/>
    <w:rsid w:val="009A59ED"/>
    <w:rsid w:val="009A5F39"/>
    <w:rsid w:val="009A6F6A"/>
    <w:rsid w:val="009A785E"/>
    <w:rsid w:val="009A7F33"/>
    <w:rsid w:val="009B0DE2"/>
    <w:rsid w:val="009B24E5"/>
    <w:rsid w:val="009B4491"/>
    <w:rsid w:val="009B61BE"/>
    <w:rsid w:val="009C029F"/>
    <w:rsid w:val="009C0F60"/>
    <w:rsid w:val="009C16CB"/>
    <w:rsid w:val="009C2FDF"/>
    <w:rsid w:val="009C42B9"/>
    <w:rsid w:val="009C4642"/>
    <w:rsid w:val="009C5633"/>
    <w:rsid w:val="009C6311"/>
    <w:rsid w:val="009C778F"/>
    <w:rsid w:val="009D7463"/>
    <w:rsid w:val="009E130B"/>
    <w:rsid w:val="009E2FBD"/>
    <w:rsid w:val="009F011F"/>
    <w:rsid w:val="009F0C66"/>
    <w:rsid w:val="009F2209"/>
    <w:rsid w:val="009F228F"/>
    <w:rsid w:val="009F27A1"/>
    <w:rsid w:val="009F4961"/>
    <w:rsid w:val="00A00738"/>
    <w:rsid w:val="00A00935"/>
    <w:rsid w:val="00A01753"/>
    <w:rsid w:val="00A024B6"/>
    <w:rsid w:val="00A041BD"/>
    <w:rsid w:val="00A04338"/>
    <w:rsid w:val="00A0456F"/>
    <w:rsid w:val="00A05330"/>
    <w:rsid w:val="00A06169"/>
    <w:rsid w:val="00A0643C"/>
    <w:rsid w:val="00A06501"/>
    <w:rsid w:val="00A071A6"/>
    <w:rsid w:val="00A10A60"/>
    <w:rsid w:val="00A10DAB"/>
    <w:rsid w:val="00A122CA"/>
    <w:rsid w:val="00A143FC"/>
    <w:rsid w:val="00A155CB"/>
    <w:rsid w:val="00A206EB"/>
    <w:rsid w:val="00A243CE"/>
    <w:rsid w:val="00A2450E"/>
    <w:rsid w:val="00A245ED"/>
    <w:rsid w:val="00A24F0A"/>
    <w:rsid w:val="00A25793"/>
    <w:rsid w:val="00A26884"/>
    <w:rsid w:val="00A30D39"/>
    <w:rsid w:val="00A318B8"/>
    <w:rsid w:val="00A31B01"/>
    <w:rsid w:val="00A335EA"/>
    <w:rsid w:val="00A35ECF"/>
    <w:rsid w:val="00A3658C"/>
    <w:rsid w:val="00A36A00"/>
    <w:rsid w:val="00A376B6"/>
    <w:rsid w:val="00A37803"/>
    <w:rsid w:val="00A37EFE"/>
    <w:rsid w:val="00A41768"/>
    <w:rsid w:val="00A428F5"/>
    <w:rsid w:val="00A4295C"/>
    <w:rsid w:val="00A43CBD"/>
    <w:rsid w:val="00A44D56"/>
    <w:rsid w:val="00A44D60"/>
    <w:rsid w:val="00A458B1"/>
    <w:rsid w:val="00A46086"/>
    <w:rsid w:val="00A4666F"/>
    <w:rsid w:val="00A5180A"/>
    <w:rsid w:val="00A52797"/>
    <w:rsid w:val="00A52CC1"/>
    <w:rsid w:val="00A543B6"/>
    <w:rsid w:val="00A55FA3"/>
    <w:rsid w:val="00A620B3"/>
    <w:rsid w:val="00A63432"/>
    <w:rsid w:val="00A67486"/>
    <w:rsid w:val="00A676CE"/>
    <w:rsid w:val="00A72E4D"/>
    <w:rsid w:val="00A74202"/>
    <w:rsid w:val="00A744E4"/>
    <w:rsid w:val="00A74831"/>
    <w:rsid w:val="00A74E68"/>
    <w:rsid w:val="00A76358"/>
    <w:rsid w:val="00A808C7"/>
    <w:rsid w:val="00A81CBF"/>
    <w:rsid w:val="00A82865"/>
    <w:rsid w:val="00A83A49"/>
    <w:rsid w:val="00A90424"/>
    <w:rsid w:val="00A90697"/>
    <w:rsid w:val="00A93E0D"/>
    <w:rsid w:val="00A9490F"/>
    <w:rsid w:val="00A94B53"/>
    <w:rsid w:val="00A95971"/>
    <w:rsid w:val="00A971EB"/>
    <w:rsid w:val="00AA16CE"/>
    <w:rsid w:val="00AA21AB"/>
    <w:rsid w:val="00AA3B3F"/>
    <w:rsid w:val="00AA5606"/>
    <w:rsid w:val="00AA69F0"/>
    <w:rsid w:val="00AA793C"/>
    <w:rsid w:val="00AB0001"/>
    <w:rsid w:val="00AB0A88"/>
    <w:rsid w:val="00AB1214"/>
    <w:rsid w:val="00AB1738"/>
    <w:rsid w:val="00AB249A"/>
    <w:rsid w:val="00AB33D2"/>
    <w:rsid w:val="00AB4C20"/>
    <w:rsid w:val="00AB76B8"/>
    <w:rsid w:val="00AB7A40"/>
    <w:rsid w:val="00AC5E00"/>
    <w:rsid w:val="00AC6B0A"/>
    <w:rsid w:val="00AC7AA0"/>
    <w:rsid w:val="00AD07FD"/>
    <w:rsid w:val="00AD14D2"/>
    <w:rsid w:val="00AD2231"/>
    <w:rsid w:val="00AD2762"/>
    <w:rsid w:val="00AD3EF5"/>
    <w:rsid w:val="00AE0D5D"/>
    <w:rsid w:val="00AE0EF8"/>
    <w:rsid w:val="00AE66C9"/>
    <w:rsid w:val="00AE69A6"/>
    <w:rsid w:val="00AF1C5E"/>
    <w:rsid w:val="00AF2878"/>
    <w:rsid w:val="00B00B56"/>
    <w:rsid w:val="00B02524"/>
    <w:rsid w:val="00B02765"/>
    <w:rsid w:val="00B03DF7"/>
    <w:rsid w:val="00B05BFA"/>
    <w:rsid w:val="00B07069"/>
    <w:rsid w:val="00B12B32"/>
    <w:rsid w:val="00B13FF1"/>
    <w:rsid w:val="00B14171"/>
    <w:rsid w:val="00B148A3"/>
    <w:rsid w:val="00B1796B"/>
    <w:rsid w:val="00B17A72"/>
    <w:rsid w:val="00B20B43"/>
    <w:rsid w:val="00B20B49"/>
    <w:rsid w:val="00B20CDD"/>
    <w:rsid w:val="00B20DFA"/>
    <w:rsid w:val="00B234DD"/>
    <w:rsid w:val="00B2493E"/>
    <w:rsid w:val="00B25F5F"/>
    <w:rsid w:val="00B2643F"/>
    <w:rsid w:val="00B26470"/>
    <w:rsid w:val="00B26C95"/>
    <w:rsid w:val="00B327F2"/>
    <w:rsid w:val="00B329DC"/>
    <w:rsid w:val="00B3315C"/>
    <w:rsid w:val="00B33810"/>
    <w:rsid w:val="00B34D3F"/>
    <w:rsid w:val="00B42AC5"/>
    <w:rsid w:val="00B434C9"/>
    <w:rsid w:val="00B44D38"/>
    <w:rsid w:val="00B507B4"/>
    <w:rsid w:val="00B5167C"/>
    <w:rsid w:val="00B52F6D"/>
    <w:rsid w:val="00B53A00"/>
    <w:rsid w:val="00B53C05"/>
    <w:rsid w:val="00B55404"/>
    <w:rsid w:val="00B5617E"/>
    <w:rsid w:val="00B56DB5"/>
    <w:rsid w:val="00B56E00"/>
    <w:rsid w:val="00B60F20"/>
    <w:rsid w:val="00B62569"/>
    <w:rsid w:val="00B631EC"/>
    <w:rsid w:val="00B63BAC"/>
    <w:rsid w:val="00B64773"/>
    <w:rsid w:val="00B64F00"/>
    <w:rsid w:val="00B73E47"/>
    <w:rsid w:val="00B74E34"/>
    <w:rsid w:val="00B74FAA"/>
    <w:rsid w:val="00B75F10"/>
    <w:rsid w:val="00B77327"/>
    <w:rsid w:val="00B83681"/>
    <w:rsid w:val="00B85A0C"/>
    <w:rsid w:val="00B85FA1"/>
    <w:rsid w:val="00B86241"/>
    <w:rsid w:val="00B87FC9"/>
    <w:rsid w:val="00B92EA1"/>
    <w:rsid w:val="00B931D8"/>
    <w:rsid w:val="00B95FC6"/>
    <w:rsid w:val="00B9723C"/>
    <w:rsid w:val="00B97D74"/>
    <w:rsid w:val="00B97E07"/>
    <w:rsid w:val="00BA0C9D"/>
    <w:rsid w:val="00BA327D"/>
    <w:rsid w:val="00BA4216"/>
    <w:rsid w:val="00BA4A84"/>
    <w:rsid w:val="00BA5921"/>
    <w:rsid w:val="00BA5E73"/>
    <w:rsid w:val="00BA7349"/>
    <w:rsid w:val="00BB0E83"/>
    <w:rsid w:val="00BC138D"/>
    <w:rsid w:val="00BD1241"/>
    <w:rsid w:val="00BD4D4B"/>
    <w:rsid w:val="00BD5A13"/>
    <w:rsid w:val="00BE0EFE"/>
    <w:rsid w:val="00BE64B4"/>
    <w:rsid w:val="00BF0192"/>
    <w:rsid w:val="00BF5B1C"/>
    <w:rsid w:val="00BF731F"/>
    <w:rsid w:val="00C02CD8"/>
    <w:rsid w:val="00C03F3D"/>
    <w:rsid w:val="00C04C7E"/>
    <w:rsid w:val="00C0570F"/>
    <w:rsid w:val="00C0604C"/>
    <w:rsid w:val="00C063D4"/>
    <w:rsid w:val="00C122F4"/>
    <w:rsid w:val="00C1326D"/>
    <w:rsid w:val="00C14913"/>
    <w:rsid w:val="00C14C7C"/>
    <w:rsid w:val="00C21C3E"/>
    <w:rsid w:val="00C23164"/>
    <w:rsid w:val="00C23E03"/>
    <w:rsid w:val="00C241C7"/>
    <w:rsid w:val="00C24D7D"/>
    <w:rsid w:val="00C270BF"/>
    <w:rsid w:val="00C272F7"/>
    <w:rsid w:val="00C31F46"/>
    <w:rsid w:val="00C32F96"/>
    <w:rsid w:val="00C371E7"/>
    <w:rsid w:val="00C402B1"/>
    <w:rsid w:val="00C40ADE"/>
    <w:rsid w:val="00C4123B"/>
    <w:rsid w:val="00C42549"/>
    <w:rsid w:val="00C44DDF"/>
    <w:rsid w:val="00C47033"/>
    <w:rsid w:val="00C47911"/>
    <w:rsid w:val="00C47B53"/>
    <w:rsid w:val="00C5064F"/>
    <w:rsid w:val="00C50C4F"/>
    <w:rsid w:val="00C5176D"/>
    <w:rsid w:val="00C52BE9"/>
    <w:rsid w:val="00C536AB"/>
    <w:rsid w:val="00C5381F"/>
    <w:rsid w:val="00C54DAE"/>
    <w:rsid w:val="00C5676E"/>
    <w:rsid w:val="00C64635"/>
    <w:rsid w:val="00C64A38"/>
    <w:rsid w:val="00C64B8C"/>
    <w:rsid w:val="00C652F6"/>
    <w:rsid w:val="00C6655D"/>
    <w:rsid w:val="00C67A17"/>
    <w:rsid w:val="00C701D5"/>
    <w:rsid w:val="00C72466"/>
    <w:rsid w:val="00C72AA4"/>
    <w:rsid w:val="00C73524"/>
    <w:rsid w:val="00C73F41"/>
    <w:rsid w:val="00C75632"/>
    <w:rsid w:val="00C768F9"/>
    <w:rsid w:val="00C8118F"/>
    <w:rsid w:val="00C81259"/>
    <w:rsid w:val="00C8209B"/>
    <w:rsid w:val="00C83ACD"/>
    <w:rsid w:val="00C841CC"/>
    <w:rsid w:val="00C85645"/>
    <w:rsid w:val="00C86530"/>
    <w:rsid w:val="00C86ECA"/>
    <w:rsid w:val="00C86EE8"/>
    <w:rsid w:val="00C86F19"/>
    <w:rsid w:val="00C97AB2"/>
    <w:rsid w:val="00CA0A24"/>
    <w:rsid w:val="00CA0A5A"/>
    <w:rsid w:val="00CA2A3C"/>
    <w:rsid w:val="00CB0270"/>
    <w:rsid w:val="00CB0FF1"/>
    <w:rsid w:val="00CB17E0"/>
    <w:rsid w:val="00CB2B4F"/>
    <w:rsid w:val="00CB4692"/>
    <w:rsid w:val="00CB6274"/>
    <w:rsid w:val="00CC083A"/>
    <w:rsid w:val="00CC124C"/>
    <w:rsid w:val="00CC17A8"/>
    <w:rsid w:val="00CC20BF"/>
    <w:rsid w:val="00CC359C"/>
    <w:rsid w:val="00CC39F8"/>
    <w:rsid w:val="00CC4AEE"/>
    <w:rsid w:val="00CC500E"/>
    <w:rsid w:val="00CC5A1C"/>
    <w:rsid w:val="00CC5FCE"/>
    <w:rsid w:val="00CC7E2A"/>
    <w:rsid w:val="00CD108C"/>
    <w:rsid w:val="00CD5B73"/>
    <w:rsid w:val="00CD6B30"/>
    <w:rsid w:val="00CD6EE0"/>
    <w:rsid w:val="00CE0907"/>
    <w:rsid w:val="00CE210A"/>
    <w:rsid w:val="00CE2B05"/>
    <w:rsid w:val="00CE4FC7"/>
    <w:rsid w:val="00CE58EB"/>
    <w:rsid w:val="00CE61AB"/>
    <w:rsid w:val="00CE684E"/>
    <w:rsid w:val="00CE6C5F"/>
    <w:rsid w:val="00CE6CB5"/>
    <w:rsid w:val="00CE7203"/>
    <w:rsid w:val="00CE7AC4"/>
    <w:rsid w:val="00CF09F5"/>
    <w:rsid w:val="00CF0D15"/>
    <w:rsid w:val="00CF3275"/>
    <w:rsid w:val="00CF4F4B"/>
    <w:rsid w:val="00CF67B9"/>
    <w:rsid w:val="00CF76D1"/>
    <w:rsid w:val="00D019D5"/>
    <w:rsid w:val="00D02768"/>
    <w:rsid w:val="00D03FFF"/>
    <w:rsid w:val="00D04E39"/>
    <w:rsid w:val="00D04EA2"/>
    <w:rsid w:val="00D1044A"/>
    <w:rsid w:val="00D12603"/>
    <w:rsid w:val="00D12A0B"/>
    <w:rsid w:val="00D14298"/>
    <w:rsid w:val="00D16F2F"/>
    <w:rsid w:val="00D21411"/>
    <w:rsid w:val="00D22888"/>
    <w:rsid w:val="00D2403D"/>
    <w:rsid w:val="00D26537"/>
    <w:rsid w:val="00D31F3F"/>
    <w:rsid w:val="00D3308D"/>
    <w:rsid w:val="00D333CB"/>
    <w:rsid w:val="00D34486"/>
    <w:rsid w:val="00D35568"/>
    <w:rsid w:val="00D36E97"/>
    <w:rsid w:val="00D375CC"/>
    <w:rsid w:val="00D40C7A"/>
    <w:rsid w:val="00D47436"/>
    <w:rsid w:val="00D50F9E"/>
    <w:rsid w:val="00D5263B"/>
    <w:rsid w:val="00D5297A"/>
    <w:rsid w:val="00D53792"/>
    <w:rsid w:val="00D5518A"/>
    <w:rsid w:val="00D567BA"/>
    <w:rsid w:val="00D613EB"/>
    <w:rsid w:val="00D6154A"/>
    <w:rsid w:val="00D63244"/>
    <w:rsid w:val="00D634A9"/>
    <w:rsid w:val="00D6469F"/>
    <w:rsid w:val="00D66CFD"/>
    <w:rsid w:val="00D715CA"/>
    <w:rsid w:val="00D71980"/>
    <w:rsid w:val="00D72984"/>
    <w:rsid w:val="00D72C10"/>
    <w:rsid w:val="00D7309C"/>
    <w:rsid w:val="00D7335C"/>
    <w:rsid w:val="00D73E3F"/>
    <w:rsid w:val="00D75A65"/>
    <w:rsid w:val="00D762F0"/>
    <w:rsid w:val="00D80D82"/>
    <w:rsid w:val="00D80E50"/>
    <w:rsid w:val="00D811E5"/>
    <w:rsid w:val="00D821AB"/>
    <w:rsid w:val="00D821DA"/>
    <w:rsid w:val="00D8487B"/>
    <w:rsid w:val="00D8553A"/>
    <w:rsid w:val="00D87DA0"/>
    <w:rsid w:val="00D90A04"/>
    <w:rsid w:val="00D91A3D"/>
    <w:rsid w:val="00D921FE"/>
    <w:rsid w:val="00D9394E"/>
    <w:rsid w:val="00D94084"/>
    <w:rsid w:val="00D9619C"/>
    <w:rsid w:val="00D967D1"/>
    <w:rsid w:val="00D976EE"/>
    <w:rsid w:val="00DA2283"/>
    <w:rsid w:val="00DA4121"/>
    <w:rsid w:val="00DA433C"/>
    <w:rsid w:val="00DA508A"/>
    <w:rsid w:val="00DA53E7"/>
    <w:rsid w:val="00DA5961"/>
    <w:rsid w:val="00DA70A1"/>
    <w:rsid w:val="00DA71B7"/>
    <w:rsid w:val="00DB055A"/>
    <w:rsid w:val="00DB1353"/>
    <w:rsid w:val="00DB245E"/>
    <w:rsid w:val="00DB2F1A"/>
    <w:rsid w:val="00DB35B1"/>
    <w:rsid w:val="00DB7B49"/>
    <w:rsid w:val="00DC2E6E"/>
    <w:rsid w:val="00DC3120"/>
    <w:rsid w:val="00DC315D"/>
    <w:rsid w:val="00DC4674"/>
    <w:rsid w:val="00DC617F"/>
    <w:rsid w:val="00DC6BCA"/>
    <w:rsid w:val="00DC7BA0"/>
    <w:rsid w:val="00DD0CE6"/>
    <w:rsid w:val="00DD2D0B"/>
    <w:rsid w:val="00DD43E4"/>
    <w:rsid w:val="00DD4C21"/>
    <w:rsid w:val="00DD5557"/>
    <w:rsid w:val="00DD762F"/>
    <w:rsid w:val="00DE00E6"/>
    <w:rsid w:val="00DE0385"/>
    <w:rsid w:val="00DE08D0"/>
    <w:rsid w:val="00DE2AE3"/>
    <w:rsid w:val="00DE3AF4"/>
    <w:rsid w:val="00DE4809"/>
    <w:rsid w:val="00DE51CD"/>
    <w:rsid w:val="00DE6F7B"/>
    <w:rsid w:val="00DE7F4F"/>
    <w:rsid w:val="00DF51CD"/>
    <w:rsid w:val="00DF68E8"/>
    <w:rsid w:val="00E023E1"/>
    <w:rsid w:val="00E02D81"/>
    <w:rsid w:val="00E03C45"/>
    <w:rsid w:val="00E04FE5"/>
    <w:rsid w:val="00E06499"/>
    <w:rsid w:val="00E067A3"/>
    <w:rsid w:val="00E074CD"/>
    <w:rsid w:val="00E12864"/>
    <w:rsid w:val="00E131B1"/>
    <w:rsid w:val="00E131DD"/>
    <w:rsid w:val="00E15858"/>
    <w:rsid w:val="00E170A4"/>
    <w:rsid w:val="00E17F83"/>
    <w:rsid w:val="00E248B0"/>
    <w:rsid w:val="00E253B3"/>
    <w:rsid w:val="00E27874"/>
    <w:rsid w:val="00E300EF"/>
    <w:rsid w:val="00E31B62"/>
    <w:rsid w:val="00E33E31"/>
    <w:rsid w:val="00E33E90"/>
    <w:rsid w:val="00E40599"/>
    <w:rsid w:val="00E40A35"/>
    <w:rsid w:val="00E414A3"/>
    <w:rsid w:val="00E4273A"/>
    <w:rsid w:val="00E439AA"/>
    <w:rsid w:val="00E4725E"/>
    <w:rsid w:val="00E50358"/>
    <w:rsid w:val="00E5189F"/>
    <w:rsid w:val="00E51BA2"/>
    <w:rsid w:val="00E531C9"/>
    <w:rsid w:val="00E53C1F"/>
    <w:rsid w:val="00E53F73"/>
    <w:rsid w:val="00E548D9"/>
    <w:rsid w:val="00E55ABC"/>
    <w:rsid w:val="00E56023"/>
    <w:rsid w:val="00E56793"/>
    <w:rsid w:val="00E56F88"/>
    <w:rsid w:val="00E57F79"/>
    <w:rsid w:val="00E60660"/>
    <w:rsid w:val="00E61B22"/>
    <w:rsid w:val="00E636D0"/>
    <w:rsid w:val="00E666F5"/>
    <w:rsid w:val="00E67CA7"/>
    <w:rsid w:val="00E706CC"/>
    <w:rsid w:val="00E70C50"/>
    <w:rsid w:val="00E717C0"/>
    <w:rsid w:val="00E718B3"/>
    <w:rsid w:val="00E71C83"/>
    <w:rsid w:val="00E733E0"/>
    <w:rsid w:val="00E75697"/>
    <w:rsid w:val="00E82328"/>
    <w:rsid w:val="00E828CD"/>
    <w:rsid w:val="00E84180"/>
    <w:rsid w:val="00E84D4F"/>
    <w:rsid w:val="00E84D94"/>
    <w:rsid w:val="00E859AF"/>
    <w:rsid w:val="00E865A7"/>
    <w:rsid w:val="00E87808"/>
    <w:rsid w:val="00E916C4"/>
    <w:rsid w:val="00E93551"/>
    <w:rsid w:val="00E939E7"/>
    <w:rsid w:val="00E94FE1"/>
    <w:rsid w:val="00E969BF"/>
    <w:rsid w:val="00E96D57"/>
    <w:rsid w:val="00E97C8E"/>
    <w:rsid w:val="00EA1097"/>
    <w:rsid w:val="00EA199F"/>
    <w:rsid w:val="00EA5801"/>
    <w:rsid w:val="00EA6D2A"/>
    <w:rsid w:val="00EA755A"/>
    <w:rsid w:val="00EA770D"/>
    <w:rsid w:val="00EA7B16"/>
    <w:rsid w:val="00EA7E82"/>
    <w:rsid w:val="00EB0E84"/>
    <w:rsid w:val="00EB29D4"/>
    <w:rsid w:val="00EB382A"/>
    <w:rsid w:val="00EB3CF1"/>
    <w:rsid w:val="00EB403F"/>
    <w:rsid w:val="00EB50BF"/>
    <w:rsid w:val="00EB53B8"/>
    <w:rsid w:val="00EC0B96"/>
    <w:rsid w:val="00EC14EE"/>
    <w:rsid w:val="00EC35B2"/>
    <w:rsid w:val="00EC3BC7"/>
    <w:rsid w:val="00EC4630"/>
    <w:rsid w:val="00EC7840"/>
    <w:rsid w:val="00ED0EE3"/>
    <w:rsid w:val="00ED1598"/>
    <w:rsid w:val="00ED2539"/>
    <w:rsid w:val="00ED3162"/>
    <w:rsid w:val="00ED4131"/>
    <w:rsid w:val="00ED441D"/>
    <w:rsid w:val="00ED79E9"/>
    <w:rsid w:val="00EE2E9B"/>
    <w:rsid w:val="00EE37C4"/>
    <w:rsid w:val="00EE3B74"/>
    <w:rsid w:val="00EE531D"/>
    <w:rsid w:val="00EE5868"/>
    <w:rsid w:val="00EE7ADA"/>
    <w:rsid w:val="00EF075E"/>
    <w:rsid w:val="00EF151A"/>
    <w:rsid w:val="00EF32EE"/>
    <w:rsid w:val="00EF6EB1"/>
    <w:rsid w:val="00EF7655"/>
    <w:rsid w:val="00F00012"/>
    <w:rsid w:val="00F0091C"/>
    <w:rsid w:val="00F01669"/>
    <w:rsid w:val="00F01E74"/>
    <w:rsid w:val="00F02577"/>
    <w:rsid w:val="00F033B6"/>
    <w:rsid w:val="00F070FB"/>
    <w:rsid w:val="00F114F1"/>
    <w:rsid w:val="00F14121"/>
    <w:rsid w:val="00F14B27"/>
    <w:rsid w:val="00F14B5D"/>
    <w:rsid w:val="00F158C2"/>
    <w:rsid w:val="00F16991"/>
    <w:rsid w:val="00F20A50"/>
    <w:rsid w:val="00F20E71"/>
    <w:rsid w:val="00F2393D"/>
    <w:rsid w:val="00F239F3"/>
    <w:rsid w:val="00F23A94"/>
    <w:rsid w:val="00F240DB"/>
    <w:rsid w:val="00F24BE8"/>
    <w:rsid w:val="00F25E70"/>
    <w:rsid w:val="00F25E80"/>
    <w:rsid w:val="00F30863"/>
    <w:rsid w:val="00F32E81"/>
    <w:rsid w:val="00F37CC6"/>
    <w:rsid w:val="00F40133"/>
    <w:rsid w:val="00F41802"/>
    <w:rsid w:val="00F42618"/>
    <w:rsid w:val="00F4398B"/>
    <w:rsid w:val="00F44448"/>
    <w:rsid w:val="00F47241"/>
    <w:rsid w:val="00F478E9"/>
    <w:rsid w:val="00F51094"/>
    <w:rsid w:val="00F54CCD"/>
    <w:rsid w:val="00F57ECC"/>
    <w:rsid w:val="00F6154B"/>
    <w:rsid w:val="00F61994"/>
    <w:rsid w:val="00F622D2"/>
    <w:rsid w:val="00F62F78"/>
    <w:rsid w:val="00F65427"/>
    <w:rsid w:val="00F658BF"/>
    <w:rsid w:val="00F66424"/>
    <w:rsid w:val="00F71986"/>
    <w:rsid w:val="00F73990"/>
    <w:rsid w:val="00F73D2F"/>
    <w:rsid w:val="00F758EB"/>
    <w:rsid w:val="00F80B27"/>
    <w:rsid w:val="00F81507"/>
    <w:rsid w:val="00F81C58"/>
    <w:rsid w:val="00F83E9B"/>
    <w:rsid w:val="00F849DD"/>
    <w:rsid w:val="00F8623B"/>
    <w:rsid w:val="00F8663B"/>
    <w:rsid w:val="00F924BF"/>
    <w:rsid w:val="00F9366C"/>
    <w:rsid w:val="00F944BB"/>
    <w:rsid w:val="00F94A21"/>
    <w:rsid w:val="00F95520"/>
    <w:rsid w:val="00F96EEC"/>
    <w:rsid w:val="00F970C3"/>
    <w:rsid w:val="00FA45D2"/>
    <w:rsid w:val="00FA5537"/>
    <w:rsid w:val="00FA7875"/>
    <w:rsid w:val="00FB192B"/>
    <w:rsid w:val="00FB44A9"/>
    <w:rsid w:val="00FB5044"/>
    <w:rsid w:val="00FC1562"/>
    <w:rsid w:val="00FC1771"/>
    <w:rsid w:val="00FC2769"/>
    <w:rsid w:val="00FC2921"/>
    <w:rsid w:val="00FC2B1D"/>
    <w:rsid w:val="00FC3B16"/>
    <w:rsid w:val="00FC5BF7"/>
    <w:rsid w:val="00FC7784"/>
    <w:rsid w:val="00FC7A96"/>
    <w:rsid w:val="00FD15FC"/>
    <w:rsid w:val="00FD185F"/>
    <w:rsid w:val="00FD54EE"/>
    <w:rsid w:val="00FD5BE5"/>
    <w:rsid w:val="00FD5FB8"/>
    <w:rsid w:val="00FD7D45"/>
    <w:rsid w:val="00FE0286"/>
    <w:rsid w:val="00FE08AF"/>
    <w:rsid w:val="00FE0CBF"/>
    <w:rsid w:val="00FE0DA9"/>
    <w:rsid w:val="00FE1FCB"/>
    <w:rsid w:val="00FE2874"/>
    <w:rsid w:val="00FE4644"/>
    <w:rsid w:val="00FE4DA9"/>
    <w:rsid w:val="00FE5991"/>
    <w:rsid w:val="00FE6411"/>
    <w:rsid w:val="00FE64E4"/>
    <w:rsid w:val="00FE6702"/>
    <w:rsid w:val="00FF0972"/>
    <w:rsid w:val="00FF2183"/>
    <w:rsid w:val="00FF2605"/>
    <w:rsid w:val="00FF292F"/>
    <w:rsid w:val="00FF2AF5"/>
    <w:rsid w:val="00FF2CD4"/>
    <w:rsid w:val="00FF365C"/>
    <w:rsid w:val="00FF4722"/>
    <w:rsid w:val="00FF6105"/>
    <w:rsid w:val="00FF6F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763D34B3-C689-43B2-ABD4-82A18021A3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0E71"/>
  </w:style>
  <w:style w:type="paragraph" w:styleId="1">
    <w:name w:val="heading 1"/>
    <w:basedOn w:val="a"/>
    <w:next w:val="a"/>
    <w:qFormat/>
    <w:rsid w:val="00F20E71"/>
    <w:pPr>
      <w:keepNext/>
      <w:outlineLvl w:val="0"/>
    </w:pPr>
    <w:rPr>
      <w:b/>
      <w:sz w:val="28"/>
    </w:rPr>
  </w:style>
  <w:style w:type="paragraph" w:styleId="2">
    <w:name w:val="heading 2"/>
    <w:basedOn w:val="a"/>
    <w:next w:val="a"/>
    <w:qFormat/>
    <w:rsid w:val="00F20E71"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rsid w:val="00F20E71"/>
    <w:pPr>
      <w:keepNext/>
      <w:jc w:val="center"/>
      <w:outlineLvl w:val="2"/>
    </w:pPr>
    <w:rPr>
      <w:b/>
      <w:sz w:val="22"/>
    </w:rPr>
  </w:style>
  <w:style w:type="paragraph" w:styleId="4">
    <w:name w:val="heading 4"/>
    <w:basedOn w:val="a"/>
    <w:next w:val="a"/>
    <w:qFormat/>
    <w:rsid w:val="00F20E71"/>
    <w:pPr>
      <w:keepNext/>
      <w:jc w:val="center"/>
      <w:outlineLvl w:val="3"/>
    </w:pPr>
    <w:rPr>
      <w:b/>
      <w:sz w:val="24"/>
    </w:rPr>
  </w:style>
  <w:style w:type="paragraph" w:styleId="5">
    <w:name w:val="heading 5"/>
    <w:basedOn w:val="a"/>
    <w:next w:val="a"/>
    <w:link w:val="50"/>
    <w:qFormat/>
    <w:rsid w:val="00F20E71"/>
    <w:pPr>
      <w:keepNext/>
      <w:outlineLvl w:val="4"/>
    </w:pPr>
    <w:rPr>
      <w:sz w:val="24"/>
    </w:rPr>
  </w:style>
  <w:style w:type="paragraph" w:styleId="6">
    <w:name w:val="heading 6"/>
    <w:basedOn w:val="a"/>
    <w:next w:val="a"/>
    <w:qFormat/>
    <w:rsid w:val="00F20E71"/>
    <w:pPr>
      <w:keepNext/>
      <w:ind w:firstLine="720"/>
      <w:outlineLvl w:val="5"/>
    </w:pPr>
    <w:rPr>
      <w:sz w:val="28"/>
    </w:rPr>
  </w:style>
  <w:style w:type="paragraph" w:styleId="7">
    <w:name w:val="heading 7"/>
    <w:basedOn w:val="a"/>
    <w:next w:val="a"/>
    <w:qFormat/>
    <w:rsid w:val="00F20E71"/>
    <w:pPr>
      <w:keepNext/>
      <w:ind w:firstLine="720"/>
      <w:jc w:val="center"/>
      <w:outlineLvl w:val="6"/>
    </w:pPr>
    <w:rPr>
      <w:b/>
      <w:sz w:val="28"/>
    </w:rPr>
  </w:style>
  <w:style w:type="paragraph" w:styleId="8">
    <w:name w:val="heading 8"/>
    <w:basedOn w:val="a"/>
    <w:next w:val="a"/>
    <w:qFormat/>
    <w:rsid w:val="00F20E71"/>
    <w:pPr>
      <w:keepNext/>
      <w:outlineLvl w:val="7"/>
    </w:pPr>
    <w:rPr>
      <w:sz w:val="28"/>
    </w:rPr>
  </w:style>
  <w:style w:type="paragraph" w:styleId="9">
    <w:name w:val="heading 9"/>
    <w:basedOn w:val="a"/>
    <w:next w:val="a"/>
    <w:qFormat/>
    <w:rsid w:val="00F20E71"/>
    <w:pPr>
      <w:keepNext/>
      <w:ind w:firstLine="720"/>
      <w:outlineLvl w:val="8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F20E71"/>
    <w:rPr>
      <w:sz w:val="28"/>
    </w:rPr>
  </w:style>
  <w:style w:type="paragraph" w:styleId="20">
    <w:name w:val="Body Text 2"/>
    <w:basedOn w:val="a"/>
    <w:rsid w:val="00F20E71"/>
    <w:rPr>
      <w:sz w:val="24"/>
    </w:rPr>
  </w:style>
  <w:style w:type="paragraph" w:styleId="a4">
    <w:name w:val="Body Text Indent"/>
    <w:basedOn w:val="a"/>
    <w:link w:val="a5"/>
    <w:rsid w:val="00F20E71"/>
    <w:pPr>
      <w:ind w:firstLine="720"/>
    </w:pPr>
    <w:rPr>
      <w:sz w:val="28"/>
    </w:rPr>
  </w:style>
  <w:style w:type="paragraph" w:styleId="21">
    <w:name w:val="Body Text Indent 2"/>
    <w:basedOn w:val="a"/>
    <w:rsid w:val="00F20E71"/>
    <w:pPr>
      <w:ind w:firstLine="720"/>
    </w:pPr>
    <w:rPr>
      <w:sz w:val="24"/>
    </w:rPr>
  </w:style>
  <w:style w:type="paragraph" w:styleId="a6">
    <w:name w:val="header"/>
    <w:basedOn w:val="a"/>
    <w:link w:val="a7"/>
    <w:uiPriority w:val="99"/>
    <w:rsid w:val="00F20E71"/>
    <w:pPr>
      <w:tabs>
        <w:tab w:val="center" w:pos="4153"/>
        <w:tab w:val="right" w:pos="8306"/>
      </w:tabs>
    </w:pPr>
  </w:style>
  <w:style w:type="character" w:styleId="a8">
    <w:name w:val="page number"/>
    <w:basedOn w:val="a0"/>
    <w:rsid w:val="00F20E71"/>
  </w:style>
  <w:style w:type="paragraph" w:styleId="30">
    <w:name w:val="Body Text Indent 3"/>
    <w:basedOn w:val="a"/>
    <w:rsid w:val="00F20E71"/>
    <w:pPr>
      <w:spacing w:line="360" w:lineRule="auto"/>
      <w:ind w:firstLine="720"/>
      <w:jc w:val="both"/>
    </w:pPr>
    <w:rPr>
      <w:sz w:val="28"/>
    </w:rPr>
  </w:style>
  <w:style w:type="paragraph" w:styleId="31">
    <w:name w:val="Body Text 3"/>
    <w:basedOn w:val="a"/>
    <w:rsid w:val="00F20E71"/>
    <w:pPr>
      <w:jc w:val="both"/>
    </w:pPr>
    <w:rPr>
      <w:sz w:val="28"/>
    </w:rPr>
  </w:style>
  <w:style w:type="character" w:styleId="a9">
    <w:name w:val="Hyperlink"/>
    <w:basedOn w:val="a0"/>
    <w:rsid w:val="003A4F4F"/>
    <w:rPr>
      <w:color w:val="0000FF"/>
      <w:u w:val="single"/>
    </w:rPr>
  </w:style>
  <w:style w:type="paragraph" w:styleId="aa">
    <w:name w:val="Balloon Text"/>
    <w:basedOn w:val="a"/>
    <w:semiHidden/>
    <w:rsid w:val="00091FCA"/>
    <w:rPr>
      <w:rFonts w:ascii="Tahoma" w:hAnsi="Tahoma" w:cs="Tahoma"/>
      <w:sz w:val="16"/>
      <w:szCs w:val="16"/>
    </w:rPr>
  </w:style>
  <w:style w:type="table" w:styleId="ab">
    <w:name w:val="Table Grid"/>
    <w:basedOn w:val="a1"/>
    <w:uiPriority w:val="59"/>
    <w:rsid w:val="002407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footer"/>
    <w:basedOn w:val="a"/>
    <w:rsid w:val="005033C8"/>
    <w:pPr>
      <w:tabs>
        <w:tab w:val="center" w:pos="4677"/>
        <w:tab w:val="right" w:pos="9355"/>
      </w:tabs>
    </w:pPr>
  </w:style>
  <w:style w:type="paragraph" w:styleId="ad">
    <w:name w:val="List Paragraph"/>
    <w:basedOn w:val="a"/>
    <w:uiPriority w:val="34"/>
    <w:qFormat/>
    <w:rsid w:val="002708F0"/>
    <w:pPr>
      <w:ind w:left="720"/>
      <w:contextualSpacing/>
    </w:pPr>
  </w:style>
  <w:style w:type="paragraph" w:customStyle="1" w:styleId="ConsNormal">
    <w:name w:val="ConsNormal"/>
    <w:rsid w:val="006C5EC0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character" w:customStyle="1" w:styleId="a7">
    <w:name w:val="Верхний колонтитул Знак"/>
    <w:basedOn w:val="a0"/>
    <w:link w:val="a6"/>
    <w:uiPriority w:val="99"/>
    <w:rsid w:val="0095119E"/>
  </w:style>
  <w:style w:type="paragraph" w:customStyle="1" w:styleId="ConsPlusTitle">
    <w:name w:val="ConsPlusTitle"/>
    <w:rsid w:val="00C24D7D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character" w:customStyle="1" w:styleId="a5">
    <w:name w:val="Основной текст с отступом Знак"/>
    <w:link w:val="a4"/>
    <w:rsid w:val="00DB35B1"/>
    <w:rPr>
      <w:sz w:val="28"/>
    </w:rPr>
  </w:style>
  <w:style w:type="paragraph" w:customStyle="1" w:styleId="ConsPlusNormal">
    <w:name w:val="ConsPlusNormal"/>
    <w:rsid w:val="00C64A38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character" w:styleId="ae">
    <w:name w:val="Placeholder Text"/>
    <w:basedOn w:val="a0"/>
    <w:uiPriority w:val="99"/>
    <w:semiHidden/>
    <w:rsid w:val="00A4295C"/>
    <w:rPr>
      <w:color w:val="808080"/>
    </w:rPr>
  </w:style>
  <w:style w:type="paragraph" w:customStyle="1" w:styleId="Default">
    <w:name w:val="Default"/>
    <w:rsid w:val="00151AD4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50">
    <w:name w:val="Заголовок 5 Знак"/>
    <w:basedOn w:val="a0"/>
    <w:link w:val="5"/>
    <w:rsid w:val="008F5699"/>
    <w:rPr>
      <w:sz w:val="24"/>
    </w:rPr>
  </w:style>
  <w:style w:type="paragraph" w:customStyle="1" w:styleId="Style2">
    <w:name w:val="Style2"/>
    <w:basedOn w:val="a"/>
    <w:uiPriority w:val="99"/>
    <w:rsid w:val="0093264E"/>
    <w:pPr>
      <w:widowControl w:val="0"/>
      <w:autoSpaceDE w:val="0"/>
      <w:autoSpaceDN w:val="0"/>
      <w:adjustRightInd w:val="0"/>
    </w:pPr>
    <w:rPr>
      <w:rFonts w:eastAsiaTheme="minorEastAsi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848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4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57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77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6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pravitelstvo.kbr.ru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user\Application%20Data\Microsoft\&#1064;&#1072;&#1073;&#1083;&#1086;&#1085;&#1099;\&#1041;&#1083;&#1072;&#1085;&#1082;%20&#1087;&#1088;&#1080;&#1082;&#1072;&#1079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E1ABE2-0800-4502-95C8-84BA5BB154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Бланк приказ</Template>
  <TotalTime>7</TotalTime>
  <Pages>2</Pages>
  <Words>212</Words>
  <Characters>2238</Characters>
  <Application>Microsoft Office Word</Application>
  <DocSecurity>0</DocSecurity>
  <Lines>18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Къэбэрдей-Балъкъэр Республикэм</vt:lpstr>
    </vt:vector>
  </TitlesOfParts>
  <Company>SPecialiST RePack</Company>
  <LinksUpToDate>false</LinksUpToDate>
  <CharactersWithSpaces>2446</CharactersWithSpaces>
  <SharedDoc>false</SharedDoc>
  <HLinks>
    <vt:vector size="6" baseType="variant">
      <vt:variant>
        <vt:i4>1703992</vt:i4>
      </vt:variant>
      <vt:variant>
        <vt:i4>0</vt:i4>
      </vt:variant>
      <vt:variant>
        <vt:i4>0</vt:i4>
      </vt:variant>
      <vt:variant>
        <vt:i4>5</vt:i4>
      </vt:variant>
      <vt:variant>
        <vt:lpwstr>mailto:minagro@rambler.ru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Къэбэрдей-Балъкъэр Республикэм</dc:title>
  <dc:creator>Ирина Балкарова</dc:creator>
  <cp:lastModifiedBy>User</cp:lastModifiedBy>
  <cp:revision>2</cp:revision>
  <cp:lastPrinted>2021-07-26T08:57:00Z</cp:lastPrinted>
  <dcterms:created xsi:type="dcterms:W3CDTF">2021-07-26T13:11:00Z</dcterms:created>
  <dcterms:modified xsi:type="dcterms:W3CDTF">2021-07-26T13:11:00Z</dcterms:modified>
</cp:coreProperties>
</file>